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E206E" w14:textId="3F598BB3" w:rsidR="006A7C38" w:rsidRDefault="006A7C38" w:rsidP="0076100D"/>
    <w:tbl>
      <w:tblPr>
        <w:tblpPr w:leftFromText="180" w:rightFromText="180" w:vertAnchor="text" w:horzAnchor="margin" w:tblpXSpec="center" w:tblpY="6872"/>
        <w:tblW w:w="104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2694"/>
        <w:gridCol w:w="5611"/>
      </w:tblGrid>
      <w:tr w:rsidR="006A7C38" w14:paraId="47C76E62" w14:textId="77777777" w:rsidTr="004E30B8">
        <w:trPr>
          <w:trHeight w:val="413"/>
        </w:trPr>
        <w:tc>
          <w:tcPr>
            <w:tcW w:w="2126" w:type="dxa"/>
            <w:shd w:val="clear" w:color="auto" w:fill="404040" w:themeFill="text1" w:themeFillTint="BF"/>
            <w:vAlign w:val="center"/>
            <w:hideMark/>
          </w:tcPr>
          <w:p w14:paraId="7B8474BF" w14:textId="77777777" w:rsidR="006A7C38" w:rsidRPr="00F86C5C" w:rsidRDefault="006A7C38" w:rsidP="006A7C38">
            <w:pPr>
              <w:tabs>
                <w:tab w:val="left" w:pos="1430"/>
                <w:tab w:val="left" w:pos="10120"/>
              </w:tabs>
              <w:spacing w:line="240" w:lineRule="auto"/>
              <w:ind w:left="440" w:right="420" w:hanging="440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Location</w:t>
            </w:r>
          </w:p>
        </w:tc>
        <w:tc>
          <w:tcPr>
            <w:tcW w:w="2694" w:type="dxa"/>
            <w:shd w:val="clear" w:color="auto" w:fill="404040" w:themeFill="text1" w:themeFillTint="BF"/>
            <w:vAlign w:val="center"/>
            <w:hideMark/>
          </w:tcPr>
          <w:p w14:paraId="237FC191" w14:textId="77777777" w:rsidR="006A7C38" w:rsidRPr="00F86C5C" w:rsidRDefault="006A7C38" w:rsidP="006A7C38">
            <w:pPr>
              <w:tabs>
                <w:tab w:val="left" w:pos="10120"/>
              </w:tabs>
              <w:spacing w:line="240" w:lineRule="auto"/>
              <w:ind w:right="-9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Dates and hours of work</w:t>
            </w:r>
          </w:p>
        </w:tc>
        <w:tc>
          <w:tcPr>
            <w:tcW w:w="5611" w:type="dxa"/>
            <w:shd w:val="clear" w:color="auto" w:fill="404040" w:themeFill="text1" w:themeFillTint="BF"/>
            <w:vAlign w:val="center"/>
            <w:hideMark/>
          </w:tcPr>
          <w:p w14:paraId="7731AD04" w14:textId="77777777" w:rsidR="006A7C38" w:rsidRPr="00F86C5C" w:rsidRDefault="006A7C38" w:rsidP="006A7C38">
            <w:pPr>
              <w:tabs>
                <w:tab w:val="left" w:pos="10120"/>
              </w:tabs>
              <w:spacing w:line="240" w:lineRule="auto"/>
              <w:ind w:right="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Type of work</w:t>
            </w:r>
          </w:p>
        </w:tc>
      </w:tr>
      <w:tr w:rsidR="006A7C38" w:rsidRPr="00482252" w14:paraId="132C9867" w14:textId="77777777" w:rsidTr="004E30B8">
        <w:trPr>
          <w:trHeight w:val="2402"/>
        </w:trPr>
        <w:tc>
          <w:tcPr>
            <w:tcW w:w="2126" w:type="dxa"/>
            <w:shd w:val="clear" w:color="auto" w:fill="D9D9D9" w:themeFill="background1" w:themeFillShade="D9"/>
          </w:tcPr>
          <w:p w14:paraId="48E29039" w14:textId="77777777" w:rsidR="006A7C38" w:rsidRDefault="006A7C38" w:rsidP="006A7C38">
            <w:pPr>
              <w:spacing w:after="12" w:line="240" w:lineRule="auto"/>
              <w:rPr>
                <w:rFonts w:cs="Arial"/>
                <w:sz w:val="22"/>
                <w:szCs w:val="22"/>
                <w:lang w:eastAsia="en-AU"/>
              </w:rPr>
            </w:pPr>
          </w:p>
          <w:p w14:paraId="36C3C6C1" w14:textId="77777777" w:rsidR="006A7C38" w:rsidRDefault="006A7C38" w:rsidP="006A7C38">
            <w:pPr>
              <w:spacing w:after="12" w:line="240" w:lineRule="auto"/>
              <w:rPr>
                <w:rFonts w:cs="Arial"/>
                <w:color w:val="000000" w:themeColor="text1"/>
                <w:sz w:val="22"/>
                <w:szCs w:val="22"/>
                <w:lang w:val="en-AU"/>
              </w:rPr>
            </w:pPr>
            <w:r w:rsidRPr="00F83E35">
              <w:rPr>
                <w:rFonts w:cs="Arial"/>
                <w:sz w:val="22"/>
                <w:szCs w:val="22"/>
                <w:lang w:eastAsia="en-AU"/>
              </w:rPr>
              <w:t>Merivale Bridge</w:t>
            </w:r>
          </w:p>
          <w:p w14:paraId="0FACB11C" w14:textId="77777777" w:rsidR="006A7C38" w:rsidRPr="00230BD2" w:rsidRDefault="006A7C38" w:rsidP="006A7C38">
            <w:pPr>
              <w:spacing w:before="120" w:after="120"/>
              <w:rPr>
                <w:rFonts w:cs="Arial"/>
                <w:color w:val="000000" w:themeColor="text1"/>
                <w:sz w:val="22"/>
                <w:szCs w:val="22"/>
                <w:lang w:val="en-AU"/>
              </w:rPr>
            </w:pPr>
            <w:r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Pr</w:t>
            </w:r>
            <w:r w:rsidRPr="00230BD2"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oject compound (Boundary Street/</w:t>
            </w:r>
            <w:r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00230BD2"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Riverside Drive, South Brisbane)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6F132E39" w14:textId="77777777" w:rsidR="006A7C38" w:rsidRDefault="006A7C38" w:rsidP="006A7C38">
            <w:pPr>
              <w:spacing w:after="12" w:line="240" w:lineRule="auto"/>
              <w:rPr>
                <w:rFonts w:cs="Arial"/>
                <w:b/>
                <w:sz w:val="22"/>
                <w:szCs w:val="22"/>
                <w:lang w:eastAsia="en-AU"/>
              </w:rPr>
            </w:pPr>
          </w:p>
          <w:p w14:paraId="4DE1439B" w14:textId="77777777" w:rsidR="006A7C38" w:rsidRPr="00230BD2" w:rsidRDefault="006A7C38" w:rsidP="006A7C38">
            <w:pPr>
              <w:spacing w:after="12" w:line="240" w:lineRule="auto"/>
              <w:rPr>
                <w:rFonts w:cs="Arial"/>
                <w:b/>
                <w:sz w:val="22"/>
                <w:szCs w:val="22"/>
                <w:lang w:eastAsia="en-AU"/>
              </w:rPr>
            </w:pPr>
            <w:r>
              <w:rPr>
                <w:rFonts w:cs="Arial"/>
                <w:b/>
                <w:sz w:val="22"/>
                <w:szCs w:val="22"/>
                <w:lang w:eastAsia="en-AU"/>
              </w:rPr>
              <w:t>5.30</w:t>
            </w:r>
            <w:r w:rsidRPr="00230BD2">
              <w:rPr>
                <w:rFonts w:cs="Arial"/>
                <w:b/>
                <w:sz w:val="22"/>
                <w:szCs w:val="22"/>
                <w:lang w:eastAsia="en-AU"/>
              </w:rPr>
              <w:t xml:space="preserve">am to </w:t>
            </w:r>
            <w:r>
              <w:rPr>
                <w:rFonts w:cs="Arial"/>
                <w:b/>
                <w:sz w:val="22"/>
                <w:szCs w:val="22"/>
                <w:lang w:eastAsia="en-AU"/>
              </w:rPr>
              <w:t>5.30</w:t>
            </w:r>
            <w:r w:rsidRPr="00230BD2">
              <w:rPr>
                <w:rFonts w:cs="Arial"/>
                <w:b/>
                <w:sz w:val="22"/>
                <w:szCs w:val="22"/>
                <w:lang w:eastAsia="en-AU"/>
              </w:rPr>
              <w:t>pm on:</w:t>
            </w:r>
            <w:r>
              <w:rPr>
                <w:rFonts w:cs="Arial"/>
                <w:b/>
                <w:sz w:val="22"/>
                <w:szCs w:val="22"/>
                <w:lang w:eastAsia="en-AU"/>
              </w:rPr>
              <w:br/>
            </w:r>
          </w:p>
          <w:p w14:paraId="55EB77BC" w14:textId="77777777" w:rsidR="006A7C38" w:rsidRPr="00230BD2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lang w:eastAsia="en-AU"/>
              </w:rPr>
            </w:pPr>
            <w:r w:rsidRPr="00230BD2">
              <w:rPr>
                <w:rFonts w:ascii="FS Albert Pro" w:hAnsi="FS Albert Pro" w:cs="Arial"/>
                <w:b/>
                <w:lang w:eastAsia="en-AU"/>
              </w:rPr>
              <w:t>Saturday 17 February</w:t>
            </w:r>
            <w:r>
              <w:rPr>
                <w:rFonts w:ascii="FS Albert Pro" w:hAnsi="FS Albert Pro" w:cs="Arial"/>
                <w:b/>
                <w:lang w:eastAsia="en-AU"/>
              </w:rPr>
              <w:br/>
            </w:r>
          </w:p>
          <w:p w14:paraId="455D4CC0" w14:textId="77777777" w:rsidR="006A7C38" w:rsidRPr="00230BD2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lang w:eastAsia="en-AU"/>
              </w:rPr>
            </w:pPr>
            <w:r w:rsidRPr="00230BD2">
              <w:rPr>
                <w:rFonts w:ascii="FS Albert Pro" w:hAnsi="FS Albert Pro" w:cs="Arial"/>
                <w:b/>
                <w:lang w:eastAsia="en-AU"/>
              </w:rPr>
              <w:t>Sunday 18 February</w:t>
            </w:r>
          </w:p>
        </w:tc>
        <w:tc>
          <w:tcPr>
            <w:tcW w:w="5611" w:type="dxa"/>
            <w:shd w:val="clear" w:color="auto" w:fill="D9D9D9" w:themeFill="background1" w:themeFillShade="D9"/>
          </w:tcPr>
          <w:p w14:paraId="27563958" w14:textId="77777777" w:rsidR="006A7C38" w:rsidRDefault="006A7C38" w:rsidP="006A7C38">
            <w:pPr>
              <w:pStyle w:val="ListParagraph"/>
              <w:spacing w:after="12" w:line="240" w:lineRule="auto"/>
              <w:ind w:left="317"/>
              <w:rPr>
                <w:rFonts w:ascii="FS Albert Pro" w:hAnsi="FS Albert Pro" w:cs="Arial"/>
                <w:color w:val="000000" w:themeColor="text1"/>
                <w:lang w:eastAsia="en-AU"/>
              </w:rPr>
            </w:pPr>
          </w:p>
          <w:p w14:paraId="31E2A569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Access to 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the </w:t>
            </w: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project compound and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 </w:t>
            </w: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 xml:space="preserve">rail corridor from 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Boundary Street (near Parmalat)</w:t>
            </w:r>
          </w:p>
          <w:p w14:paraId="5EF068B6" w14:textId="77777777" w:rsidR="006A7C38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Delivery of machinery to the rail corridor at the Hope Street gate</w:t>
            </w:r>
          </w:p>
          <w:p w14:paraId="47EDF777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Installation of walkway</w:t>
            </w: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s</w:t>
            </w:r>
          </w:p>
          <w:p w14:paraId="0F3B78E9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Movement of equipment within the rail corridor</w:t>
            </w:r>
          </w:p>
          <w:p w14:paraId="779A2C9A" w14:textId="77777777" w:rsidR="006A7C38" w:rsidRPr="001747EF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lang w:eastAsia="en-AU"/>
              </w:rPr>
            </w:pPr>
            <w:r>
              <w:rPr>
                <w:rFonts w:ascii="FS Albert Pro" w:hAnsi="FS Albert Pro" w:cs="Arial"/>
                <w:color w:val="000000" w:themeColor="text1"/>
                <w:lang w:eastAsia="en-AU"/>
              </w:rPr>
              <w:t>Use of h</w:t>
            </w:r>
            <w:r w:rsidRPr="001747EF">
              <w:rPr>
                <w:rFonts w:ascii="FS Albert Pro" w:hAnsi="FS Albert Pro" w:cs="Arial"/>
                <w:color w:val="000000" w:themeColor="text1"/>
                <w:lang w:eastAsia="en-AU"/>
              </w:rPr>
              <w:t>and tools and light powered machinery</w:t>
            </w:r>
          </w:p>
          <w:p w14:paraId="70AE055B" w14:textId="77777777" w:rsidR="006A7C38" w:rsidRPr="00DA4848" w:rsidRDefault="006A7C38" w:rsidP="006A7C38">
            <w:pPr>
              <w:pStyle w:val="ListParagraph"/>
              <w:numPr>
                <w:ilvl w:val="0"/>
                <w:numId w:val="1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DA4848">
              <w:rPr>
                <w:rFonts w:ascii="FS Albert Pro" w:hAnsi="FS Albert Pro" w:cs="Arial"/>
                <w:color w:val="000000" w:themeColor="text1"/>
                <w:lang w:eastAsia="en-AU"/>
              </w:rPr>
              <w:t>Vehicle movements around project compound.</w:t>
            </w:r>
          </w:p>
          <w:p w14:paraId="5F10662C" w14:textId="77777777" w:rsidR="006A7C38" w:rsidRPr="008B4D53" w:rsidRDefault="006A7C38" w:rsidP="006A7C38">
            <w:pPr>
              <w:pStyle w:val="ListParagraph"/>
              <w:spacing w:after="12" w:line="240" w:lineRule="auto"/>
              <w:ind w:left="317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</w:p>
        </w:tc>
      </w:tr>
      <w:tr w:rsidR="006A7C38" w:rsidRPr="00482252" w14:paraId="7298553A" w14:textId="77777777" w:rsidTr="004E30B8">
        <w:trPr>
          <w:trHeight w:val="1191"/>
        </w:trPr>
        <w:tc>
          <w:tcPr>
            <w:tcW w:w="10431" w:type="dxa"/>
            <w:gridSpan w:val="3"/>
            <w:shd w:val="clear" w:color="auto" w:fill="D9D9D9" w:themeFill="background1" w:themeFillShade="D9"/>
          </w:tcPr>
          <w:p w14:paraId="30DF68E8" w14:textId="77777777" w:rsidR="006A7C38" w:rsidRDefault="006A7C38" w:rsidP="006A7C38">
            <w:pPr>
              <w:spacing w:before="120" w:line="240" w:lineRule="auto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Nearby residents and businesses may expe</w:t>
            </w:r>
            <w:r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rience increased noise</w:t>
            </w: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 and construction activity in the area.</w:t>
            </w:r>
          </w:p>
          <w:p w14:paraId="05C85CAF" w14:textId="77777777" w:rsidR="006A7C38" w:rsidRPr="00260C31" w:rsidRDefault="006A7C38" w:rsidP="006A7C38">
            <w:pPr>
              <w:spacing w:before="120" w:line="240" w:lineRule="auto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Every effort will be made to carry out these works with minimal disruption.</w:t>
            </w:r>
            <w:r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 </w:t>
            </w: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Queensland Rail thanks the local community for </w:t>
            </w:r>
            <w:r w:rsidRPr="000A65BC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their continued cooperation </w:t>
            </w: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during these important works.</w:t>
            </w:r>
          </w:p>
        </w:tc>
      </w:tr>
    </w:tbl>
    <w:p w14:paraId="5AD458BB" w14:textId="695125B8" w:rsidR="000C26B5" w:rsidRDefault="00133A04" w:rsidP="0076100D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BF229" wp14:editId="3A25D5AC">
                <wp:simplePos x="0" y="0"/>
                <wp:positionH relativeFrom="column">
                  <wp:posOffset>-497205</wp:posOffset>
                </wp:positionH>
                <wp:positionV relativeFrom="paragraph">
                  <wp:posOffset>1396365</wp:posOffset>
                </wp:positionV>
                <wp:extent cx="2636520" cy="2578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33DCE" w14:textId="77777777" w:rsidR="006A7C38" w:rsidRPr="00752EA7" w:rsidRDefault="006A7C38" w:rsidP="006A7C38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</w:rPr>
                              <w:t>February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9.15pt;margin-top:109.95pt;width:207.6pt;height:2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" filled="f" stroked="f">
                <v:textbox>
                  <w:txbxContent>
                    <w:p w14:paraId="24A33DCE" w14:textId="77777777" w:rsidR="006A7C38" w:rsidRPr="00752EA7" w:rsidRDefault="006A7C38" w:rsidP="006A7C38">
                      <w:pPr>
                        <w:pStyle w:val="Subtitle"/>
                        <w:rPr>
                          <w:sz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4"/>
                        </w:rPr>
                        <w:t>February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F45" w:rsidRPr="00DC64C8">
        <w:rPr>
          <w:rFonts w:ascii="Arial" w:hAnsi="Arial" w:cs="Arial"/>
          <w:noProof/>
          <w:color w:val="auto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949987" wp14:editId="58F39115">
                <wp:simplePos x="0" y="0"/>
                <wp:positionH relativeFrom="column">
                  <wp:posOffset>-396240</wp:posOffset>
                </wp:positionH>
                <wp:positionV relativeFrom="paragraph">
                  <wp:posOffset>7147560</wp:posOffset>
                </wp:positionV>
                <wp:extent cx="6628765" cy="1432560"/>
                <wp:effectExtent l="0" t="0" r="0" b="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C5652" w14:textId="77777777" w:rsidR="004E30B8" w:rsidRDefault="004E30B8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The Merivale Bridge was constructed in 1978 and is a vital link in South East Queensland’s rail network. Project works have included cleaning and painting of the bridge deck, cables and arches, transom (sleeper) replacement and installation of a permanent maintenance gantry, stair access and walkways.</w:t>
                            </w:r>
                          </w:p>
                          <w:p w14:paraId="4B08648D" w14:textId="77777777" w:rsidR="004E30B8" w:rsidRDefault="004E30B8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  <w:p w14:paraId="1C064A1E" w14:textId="40F22F8A" w:rsidR="004E30B8" w:rsidRDefault="004E30B8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09200F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For more information contact Queensland Rail on </w:t>
                            </w:r>
                            <w:r w:rsidRPr="0009200F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13 16 17</w:t>
                            </w:r>
                            <w:r w:rsidRPr="0009200F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(between 8am and 5pm, Monday to Friday) or email </w:t>
                            </w:r>
                            <w:r w:rsidR="001A1F45" w:rsidRPr="00753BFE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AU"/>
                              </w:rPr>
                              <w:t>communityengagement@qr.com.au</w:t>
                            </w:r>
                          </w:p>
                          <w:p w14:paraId="1311A727" w14:textId="77777777" w:rsidR="001A1F45" w:rsidRPr="007555D8" w:rsidRDefault="001A1F45" w:rsidP="009A569C">
                            <w:pPr>
                              <w:spacing w:line="240" w:lineRule="auto"/>
                              <w:ind w:left="-142" w:right="51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7" type="#_x0000_t202" style="position:absolute;margin-left:-31.2pt;margin-top:562.8pt;width:521.95pt;height:11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VJvAIAAMM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" filled="f" stroked="f">
                <v:textbox>
                  <w:txbxContent>
                    <w:p w14:paraId="667C5652" w14:textId="77777777" w:rsidR="004E30B8" w:rsidRDefault="004E30B8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The Merivale Bridge was constructed in 1978 and is a vital link in South East Queensland’s rail network. Project works have included cleaning and painting of the bridge deck, cables and arches, transom (sleeper) replacement and installation of a permanent maintenance gantry, stair access and walkways.</w:t>
                      </w:r>
                    </w:p>
                    <w:p w14:paraId="4B08648D" w14:textId="77777777" w:rsidR="004E30B8" w:rsidRDefault="004E30B8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</w:p>
                    <w:p w14:paraId="1C064A1E" w14:textId="40F22F8A" w:rsidR="004E30B8" w:rsidRDefault="004E30B8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09200F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For more information contact Queensland Rail on </w:t>
                      </w:r>
                      <w:r w:rsidRPr="0009200F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13 16 17</w:t>
                      </w:r>
                      <w:r w:rsidRPr="0009200F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(between 8am and 5pm, Monday to Friday) or email </w:t>
                      </w:r>
                      <w:r w:rsidR="001A1F45" w:rsidRPr="00753BFE">
                        <w:rPr>
                          <w:rFonts w:cs="Arial"/>
                          <w:b/>
                          <w:sz w:val="22"/>
                          <w:szCs w:val="22"/>
                          <w:lang w:val="en-AU"/>
                        </w:rPr>
                        <w:t>communityengagement@qr.com.au</w:t>
                      </w:r>
                      <w:bookmarkStart w:id="1" w:name="_GoBack"/>
                      <w:bookmarkEnd w:id="1"/>
                    </w:p>
                    <w:p w14:paraId="1311A727" w14:textId="77777777" w:rsidR="001A1F45" w:rsidRPr="007555D8" w:rsidRDefault="001A1F45" w:rsidP="009A569C">
                      <w:pPr>
                        <w:spacing w:line="240" w:lineRule="auto"/>
                        <w:ind w:left="-142" w:right="51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69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7F2774" wp14:editId="0854A6F9">
                <wp:simplePos x="0" y="0"/>
                <wp:positionH relativeFrom="column">
                  <wp:posOffset>-498475</wp:posOffset>
                </wp:positionH>
                <wp:positionV relativeFrom="paragraph">
                  <wp:posOffset>2139950</wp:posOffset>
                </wp:positionV>
                <wp:extent cx="6492240" cy="8394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524A4" w14:textId="77777777" w:rsidR="006A7C38" w:rsidRPr="00355AA9" w:rsidRDefault="006A7C38" w:rsidP="006A7C38">
                            <w:pPr>
                              <w:pStyle w:val="Heading1"/>
                              <w:spacing w:line="240" w:lineRule="auto"/>
                            </w:pPr>
                            <w:r w:rsidRPr="00355AA9">
                              <w:t>Merivale Bridge maintenance works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9.25pt;margin-top:168.5pt;width:511.2pt;height:6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" filled="f" stroked="f">
                <v:textbox>
                  <w:txbxContent>
                    <w:p w14:paraId="506524A4" w14:textId="77777777" w:rsidR="006A7C38" w:rsidRPr="00355AA9" w:rsidRDefault="006A7C38" w:rsidP="006A7C38">
                      <w:pPr>
                        <w:pStyle w:val="Heading1"/>
                        <w:spacing w:line="240" w:lineRule="auto"/>
                      </w:pPr>
                      <w:r w:rsidRPr="00355AA9">
                        <w:t>Mer</w:t>
                      </w:r>
                      <w:bookmarkStart w:id="1" w:name="_GoBack"/>
                      <w:bookmarkEnd w:id="1"/>
                      <w:r w:rsidRPr="00355AA9">
                        <w:t>ivale Bridge maintenance works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21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8008DF" wp14:editId="2ABEAD11">
                <wp:simplePos x="0" y="0"/>
                <wp:positionH relativeFrom="column">
                  <wp:posOffset>-495300</wp:posOffset>
                </wp:positionH>
                <wp:positionV relativeFrom="paragraph">
                  <wp:posOffset>2780030</wp:posOffset>
                </wp:positionV>
                <wp:extent cx="6642100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9ECAB" w14:textId="77777777" w:rsidR="006A7C38" w:rsidRPr="00F41FCD" w:rsidRDefault="006A7C38" w:rsidP="006A7C38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</w:t>
                            </w:r>
                            <w:r w:rsidRPr="00964D14">
                              <w:rPr>
                                <w:rStyle w:val="Heading3Char"/>
                                <w:b/>
                              </w:rPr>
                              <w:t>nned</w:t>
                            </w:r>
                            <w:r>
                              <w:rPr>
                                <w:b/>
                              </w:rPr>
                              <w:t xml:space="preserve"> weekend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9pt;margin-top:218.9pt;width:52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" filled="f" stroked="f">
                <v:textbox>
                  <w:txbxContent>
                    <w:p w14:paraId="3789ECAB" w14:textId="77777777" w:rsidR="006A7C38" w:rsidRPr="00F41FCD" w:rsidRDefault="006A7C38" w:rsidP="006A7C38">
                      <w:pPr>
                        <w:pStyle w:val="Heading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</w:t>
                      </w:r>
                      <w:r w:rsidRPr="00964D14">
                        <w:rPr>
                          <w:rStyle w:val="Heading3Char"/>
                          <w:b/>
                        </w:rPr>
                        <w:t>nned</w:t>
                      </w:r>
                      <w:r>
                        <w:rPr>
                          <w:b/>
                        </w:rPr>
                        <w:t xml:space="preserve"> weekend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21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4FA8B" wp14:editId="62B33291">
                <wp:simplePos x="0" y="0"/>
                <wp:positionH relativeFrom="column">
                  <wp:posOffset>-495300</wp:posOffset>
                </wp:positionH>
                <wp:positionV relativeFrom="paragraph">
                  <wp:posOffset>3059430</wp:posOffset>
                </wp:positionV>
                <wp:extent cx="6960870" cy="122237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A1313" w14:textId="77777777" w:rsidR="006A7C38" w:rsidRPr="00230BD2" w:rsidRDefault="006A7C38" w:rsidP="009A569C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Essential 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maintenance works on Merivale Bridge over the Brisbane River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are nearing completion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.</w:t>
                            </w:r>
                          </w:p>
                          <w:p w14:paraId="1D8E91CD" w14:textId="77777777" w:rsidR="00932217" w:rsidRDefault="006A7C38" w:rsidP="009A569C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Works will be undertaken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from </w:t>
                            </w:r>
                            <w:r w:rsidRPr="00DA4848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5.30am to 5.30pm each day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,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during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a 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scheduled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weekend </w:t>
                            </w:r>
                            <w:r w:rsidRPr="00230BD2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track closure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on </w:t>
                            </w:r>
                            <w:r w:rsidRPr="00DA4848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Saturday 17 and Sunday 18 February 2018</w:t>
                            </w:r>
                            <w:r w:rsidRPr="00DA4848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. </w:t>
                            </w:r>
                            <w:r w:rsidRPr="001747EF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</w:t>
                            </w:r>
                          </w:p>
                          <w:p w14:paraId="7993688A" w14:textId="2F6E9E5B" w:rsidR="006A7C38" w:rsidRPr="00932217" w:rsidRDefault="00932217" w:rsidP="006A7C38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br/>
                            </w:r>
                            <w:r w:rsidR="006A7C38" w:rsidRPr="00DE2C2A">
                              <w:rPr>
                                <w:rFonts w:cs="Arial"/>
                                <w:b/>
                                <w:color w:val="auto"/>
                                <w:sz w:val="24"/>
                                <w:szCs w:val="24"/>
                                <w:lang w:val="en-AU"/>
                              </w:rPr>
                              <w:t xml:space="preserve">Overview of works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39pt;margin-top:240.9pt;width:548.1pt;height:9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" filled="f" stroked="f">
                <v:textbox>
                  <w:txbxContent>
                    <w:p w14:paraId="0D6A1313" w14:textId="77777777" w:rsidR="006A7C38" w:rsidRPr="00230BD2" w:rsidRDefault="006A7C38" w:rsidP="009A569C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Essential 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maintenance works on Merivale Bridge over the Brisbane River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are nearing completion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.</w:t>
                      </w:r>
                    </w:p>
                    <w:p w14:paraId="1D8E91CD" w14:textId="77777777" w:rsidR="00932217" w:rsidRDefault="006A7C38" w:rsidP="009A569C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Works will be undertaken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from </w:t>
                      </w:r>
                      <w:r w:rsidRPr="00DA4848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5.30am to 5.30pm each day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,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during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a 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scheduled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weekend </w:t>
                      </w:r>
                      <w:r w:rsidRPr="00230BD2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>track closure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 on </w:t>
                      </w:r>
                      <w:r w:rsidRPr="00DA4848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>Saturday 17 and Sunday 18 February 2018</w:t>
                      </w:r>
                      <w:r w:rsidRPr="00DA4848">
                        <w:rPr>
                          <w:rFonts w:cs="Arial"/>
                          <w:color w:val="auto"/>
                          <w:sz w:val="22"/>
                          <w:szCs w:val="22"/>
                          <w:lang w:val="en-AU"/>
                        </w:rPr>
                        <w:t xml:space="preserve">. </w:t>
                      </w:r>
                      <w:r w:rsidRPr="001747EF"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t xml:space="preserve"> </w:t>
                      </w:r>
                    </w:p>
                    <w:p w14:paraId="7993688A" w14:textId="2F6E9E5B" w:rsidR="006A7C38" w:rsidRPr="00932217" w:rsidRDefault="00932217" w:rsidP="006A7C38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auto"/>
                          <w:sz w:val="22"/>
                          <w:szCs w:val="22"/>
                          <w:lang w:val="en-AU"/>
                        </w:rPr>
                        <w:br/>
                      </w:r>
                      <w:r w:rsidR="006A7C38" w:rsidRPr="00DE2C2A">
                        <w:rPr>
                          <w:rFonts w:cs="Arial"/>
                          <w:b/>
                          <w:color w:val="auto"/>
                          <w:sz w:val="24"/>
                          <w:szCs w:val="24"/>
                          <w:lang w:val="en-AU"/>
                        </w:rPr>
                        <w:t xml:space="preserve">Overview of works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26B5" w:rsidSect="0070241F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C5E14" w14:textId="77777777" w:rsidR="00BE2F31" w:rsidRDefault="00BE2F31" w:rsidP="0076100D">
      <w:r>
        <w:separator/>
      </w:r>
    </w:p>
  </w:endnote>
  <w:endnote w:type="continuationSeparator" w:id="0">
    <w:p w14:paraId="2BB11FFB" w14:textId="77777777" w:rsidR="00BE2F31" w:rsidRDefault="00BE2F31" w:rsidP="0076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Pro">
    <w:altName w:val="Aria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428628" w14:textId="77777777" w:rsidR="00BE2F31" w:rsidRDefault="00BE2F31" w:rsidP="0076100D">
      <w:r>
        <w:separator/>
      </w:r>
    </w:p>
  </w:footnote>
  <w:footnote w:type="continuationSeparator" w:id="0">
    <w:p w14:paraId="7BC23575" w14:textId="77777777" w:rsidR="00BE2F31" w:rsidRDefault="00BE2F31" w:rsidP="00761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77B92" w14:textId="52AB4B98" w:rsidR="00E25BA2" w:rsidRDefault="002051ED" w:rsidP="007936DE">
    <w:pPr>
      <w:pStyle w:val="Header"/>
      <w:tabs>
        <w:tab w:val="clear" w:pos="4513"/>
        <w:tab w:val="clear" w:pos="9026"/>
        <w:tab w:val="left" w:pos="3840"/>
        <w:tab w:val="left" w:pos="3920"/>
      </w:tabs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BC04B" wp14:editId="2E8E0124">
              <wp:simplePos x="0" y="0"/>
              <wp:positionH relativeFrom="column">
                <wp:posOffset>-1028700</wp:posOffset>
              </wp:positionH>
              <wp:positionV relativeFrom="paragraph">
                <wp:posOffset>-220980</wp:posOffset>
              </wp:positionV>
              <wp:extent cx="7772400" cy="10515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051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27E9FE" w14:textId="3A4FD786" w:rsidR="002051ED" w:rsidRDefault="002051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-81pt;margin-top:-17.4pt;width:612pt;height:8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99qAIAAKU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" filled="f" stroked="f">
              <v:textbox>
                <w:txbxContent>
                  <w:p w14:paraId="0627E9FE" w14:textId="3A4FD786" w:rsidR="002051ED" w:rsidRDefault="002051ED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772AF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4354FD" wp14:editId="00E9EF4E">
              <wp:simplePos x="0" y="0"/>
              <wp:positionH relativeFrom="column">
                <wp:posOffset>-1028700</wp:posOffset>
              </wp:positionH>
              <wp:positionV relativeFrom="paragraph">
                <wp:posOffset>-563880</wp:posOffset>
              </wp:positionV>
              <wp:extent cx="7772400" cy="10858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085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468597" w14:textId="763EA209" w:rsidR="00772AF2" w:rsidRDefault="001C789C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5BDB2097" wp14:editId="23A980EE">
                                <wp:extent cx="7649033" cy="10815320"/>
                                <wp:effectExtent l="0" t="0" r="0" b="508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R works notice template_03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49547" cy="108160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margin-left:-81pt;margin-top:-44.4pt;width:612pt;height:8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" filled="f" stroked="f">
              <v:textbox>
                <w:txbxContent>
                  <w:p w14:paraId="6A468597" w14:textId="763EA209" w:rsidR="00772AF2" w:rsidRDefault="001C789C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5BDB2097" wp14:editId="23A980EE">
                          <wp:extent cx="7649033" cy="10815320"/>
                          <wp:effectExtent l="0" t="0" r="0" b="508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R works notice template_03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49547" cy="108160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2AF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F64BFB" wp14:editId="159BA007">
              <wp:simplePos x="0" y="0"/>
              <wp:positionH relativeFrom="column">
                <wp:posOffset>-1028700</wp:posOffset>
              </wp:positionH>
              <wp:positionV relativeFrom="paragraph">
                <wp:posOffset>-449580</wp:posOffset>
              </wp:positionV>
              <wp:extent cx="7658100" cy="10744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8100" cy="1074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5F5F21" w14:textId="2B4C0F60" w:rsidR="00772AF2" w:rsidRDefault="00772AF2" w:rsidP="00772AF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6" o:spid="_x0000_s1032" type="#_x0000_t202" style="position:absolute;margin-left:-81pt;margin-top:-35.4pt;width:603pt;height:8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" filled="f" stroked="f">
              <v:textbox>
                <w:txbxContent>
                  <w:p w14:paraId="3C5F5F21" w14:textId="2B4C0F60" w:rsidR="00772AF2" w:rsidRDefault="00772AF2" w:rsidP="00772AF2"/>
                </w:txbxContent>
              </v:textbox>
            </v:shape>
          </w:pict>
        </mc:Fallback>
      </mc:AlternateContent>
    </w:r>
    <w:r w:rsidR="007936DE">
      <w:tab/>
    </w:r>
    <w:r w:rsidR="007936D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D7253"/>
    <w:multiLevelType w:val="hybridMultilevel"/>
    <w:tmpl w:val="33BE80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31"/>
    <w:rsid w:val="00006DFF"/>
    <w:rsid w:val="00053C7E"/>
    <w:rsid w:val="00055790"/>
    <w:rsid w:val="000B2073"/>
    <w:rsid w:val="000C26B5"/>
    <w:rsid w:val="00133A04"/>
    <w:rsid w:val="00174E8A"/>
    <w:rsid w:val="001A1F45"/>
    <w:rsid w:val="001C789C"/>
    <w:rsid w:val="002051ED"/>
    <w:rsid w:val="00274E2F"/>
    <w:rsid w:val="002A2F4B"/>
    <w:rsid w:val="00355AA9"/>
    <w:rsid w:val="003872C1"/>
    <w:rsid w:val="004C35CC"/>
    <w:rsid w:val="004C7F13"/>
    <w:rsid w:val="004E30B8"/>
    <w:rsid w:val="00567BF0"/>
    <w:rsid w:val="0067188F"/>
    <w:rsid w:val="006A7C38"/>
    <w:rsid w:val="0070241F"/>
    <w:rsid w:val="00752EA7"/>
    <w:rsid w:val="00753BFE"/>
    <w:rsid w:val="00755155"/>
    <w:rsid w:val="0076100D"/>
    <w:rsid w:val="0077229E"/>
    <w:rsid w:val="00772AF2"/>
    <w:rsid w:val="007936DE"/>
    <w:rsid w:val="00917664"/>
    <w:rsid w:val="00932217"/>
    <w:rsid w:val="00984BD0"/>
    <w:rsid w:val="009A569C"/>
    <w:rsid w:val="00A93482"/>
    <w:rsid w:val="00BC0114"/>
    <w:rsid w:val="00BE2F31"/>
    <w:rsid w:val="00D32C1F"/>
    <w:rsid w:val="00E25BA2"/>
    <w:rsid w:val="00F16755"/>
    <w:rsid w:val="00F307DA"/>
    <w:rsid w:val="00F6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85A4D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D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DE"/>
    <w:rPr>
      <w:rFonts w:ascii="Lucida Grande" w:hAnsi="Lucida Grande" w:cs="Lucida Grande"/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6A7C38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A1F4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D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DE"/>
    <w:rPr>
      <w:rFonts w:ascii="Lucida Grande" w:hAnsi="Lucida Grande" w:cs="Lucida Grande"/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6A7C38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A1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BE~1\AppData\Local\Temp\notesE259CD\QR_WORKS_NOTICE_1_PAGE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8A6A36-F6B8-4A37-A3FA-EB64DE516B84}"/>
</file>

<file path=customXml/itemProps2.xml><?xml version="1.0" encoding="utf-8"?>
<ds:datastoreItem xmlns:ds="http://schemas.openxmlformats.org/officeDocument/2006/customXml" ds:itemID="{930444D0-8298-4BF2-B743-4297CDDF509C}"/>
</file>

<file path=customXml/itemProps3.xml><?xml version="1.0" encoding="utf-8"?>
<ds:datastoreItem xmlns:ds="http://schemas.openxmlformats.org/officeDocument/2006/customXml" ds:itemID="{5A103587-2F58-4E26-A2D8-FDDAE4D65B17}"/>
</file>

<file path=docProps/app.xml><?xml version="1.0" encoding="utf-8"?>
<Properties xmlns="http://schemas.openxmlformats.org/officeDocument/2006/extended-properties" xmlns:vt="http://schemas.openxmlformats.org/officeDocument/2006/docPropsVTypes">
  <Template>QR_WORKS_NOTICE_1_PAGE_FINAL.dotx</Template>
  <TotalTime>3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Body</dc:creator>
  <cp:lastModifiedBy>James, Lyndon</cp:lastModifiedBy>
  <cp:revision>6</cp:revision>
  <cp:lastPrinted>2018-02-07T01:28:00Z</cp:lastPrinted>
  <dcterms:created xsi:type="dcterms:W3CDTF">2018-02-07T01:06:00Z</dcterms:created>
  <dcterms:modified xsi:type="dcterms:W3CDTF">2018-02-07T03:04:00Z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