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6E206E" w14:textId="3F598BB3" w:rsidR="006A7C38" w:rsidRDefault="006A7C38" w:rsidP="0076100D"/>
    <w:tbl>
      <w:tblPr>
        <w:tblpPr w:leftFromText="180" w:rightFromText="180" w:vertAnchor="text" w:horzAnchor="margin" w:tblpXSpec="center" w:tblpY="6872"/>
        <w:tblW w:w="1043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0A0" w:firstRow="1" w:lastRow="0" w:firstColumn="1" w:lastColumn="0" w:noHBand="0" w:noVBand="0"/>
      </w:tblPr>
      <w:tblGrid>
        <w:gridCol w:w="2126"/>
        <w:gridCol w:w="2694"/>
        <w:gridCol w:w="5611"/>
      </w:tblGrid>
      <w:tr w:rsidR="006A7C38" w14:paraId="47C76E62" w14:textId="77777777" w:rsidTr="004E30B8">
        <w:trPr>
          <w:trHeight w:val="413"/>
        </w:trPr>
        <w:tc>
          <w:tcPr>
            <w:tcW w:w="2126" w:type="dxa"/>
            <w:shd w:val="clear" w:color="auto" w:fill="404040" w:themeFill="text1" w:themeFillTint="BF"/>
            <w:vAlign w:val="center"/>
            <w:hideMark/>
          </w:tcPr>
          <w:p w14:paraId="7B8474BF" w14:textId="77777777" w:rsidR="006A7C38" w:rsidRPr="00F86C5C" w:rsidRDefault="006A7C38" w:rsidP="006A7C38">
            <w:pPr>
              <w:tabs>
                <w:tab w:val="left" w:pos="1430"/>
                <w:tab w:val="left" w:pos="10120"/>
              </w:tabs>
              <w:spacing w:line="240" w:lineRule="auto"/>
              <w:ind w:left="440" w:right="420" w:hanging="440"/>
              <w:rPr>
                <w:rFonts w:cs="Arial"/>
                <w:b/>
                <w:color w:val="FFFFFF" w:themeColor="background1"/>
                <w:sz w:val="21"/>
                <w:szCs w:val="21"/>
              </w:rPr>
            </w:pPr>
            <w:r w:rsidRPr="00F86C5C">
              <w:rPr>
                <w:rFonts w:cs="Arial"/>
                <w:b/>
                <w:color w:val="FFFFFF" w:themeColor="background1"/>
                <w:sz w:val="21"/>
                <w:szCs w:val="21"/>
              </w:rPr>
              <w:t>Location</w:t>
            </w:r>
          </w:p>
        </w:tc>
        <w:tc>
          <w:tcPr>
            <w:tcW w:w="2694" w:type="dxa"/>
            <w:shd w:val="clear" w:color="auto" w:fill="404040" w:themeFill="text1" w:themeFillTint="BF"/>
            <w:vAlign w:val="center"/>
            <w:hideMark/>
          </w:tcPr>
          <w:p w14:paraId="237FC191" w14:textId="77777777" w:rsidR="006A7C38" w:rsidRPr="00F86C5C" w:rsidRDefault="006A7C38" w:rsidP="006A7C38">
            <w:pPr>
              <w:tabs>
                <w:tab w:val="left" w:pos="10120"/>
              </w:tabs>
              <w:spacing w:line="240" w:lineRule="auto"/>
              <w:ind w:right="-98"/>
              <w:rPr>
                <w:rFonts w:cs="Arial"/>
                <w:b/>
                <w:color w:val="FFFFFF" w:themeColor="background1"/>
                <w:sz w:val="21"/>
                <w:szCs w:val="21"/>
              </w:rPr>
            </w:pPr>
            <w:r w:rsidRPr="00F86C5C">
              <w:rPr>
                <w:rFonts w:cs="Arial"/>
                <w:b/>
                <w:color w:val="FFFFFF" w:themeColor="background1"/>
                <w:sz w:val="21"/>
                <w:szCs w:val="21"/>
              </w:rPr>
              <w:t>Dates and hours of work</w:t>
            </w:r>
          </w:p>
        </w:tc>
        <w:tc>
          <w:tcPr>
            <w:tcW w:w="5611" w:type="dxa"/>
            <w:shd w:val="clear" w:color="auto" w:fill="404040" w:themeFill="text1" w:themeFillTint="BF"/>
            <w:vAlign w:val="center"/>
            <w:hideMark/>
          </w:tcPr>
          <w:p w14:paraId="7731AD04" w14:textId="77777777" w:rsidR="006A7C38" w:rsidRPr="00F86C5C" w:rsidRDefault="006A7C38" w:rsidP="006A7C38">
            <w:pPr>
              <w:tabs>
                <w:tab w:val="left" w:pos="10120"/>
              </w:tabs>
              <w:spacing w:line="240" w:lineRule="auto"/>
              <w:ind w:right="8"/>
              <w:rPr>
                <w:rFonts w:cs="Arial"/>
                <w:b/>
                <w:color w:val="FFFFFF" w:themeColor="background1"/>
                <w:sz w:val="21"/>
                <w:szCs w:val="21"/>
              </w:rPr>
            </w:pPr>
            <w:r w:rsidRPr="00F86C5C">
              <w:rPr>
                <w:rFonts w:cs="Arial"/>
                <w:b/>
                <w:color w:val="FFFFFF" w:themeColor="background1"/>
                <w:sz w:val="21"/>
                <w:szCs w:val="21"/>
              </w:rPr>
              <w:t>Type of work</w:t>
            </w:r>
          </w:p>
        </w:tc>
      </w:tr>
      <w:tr w:rsidR="006A7C38" w:rsidRPr="00482252" w14:paraId="132C9867" w14:textId="77777777" w:rsidTr="004E30B8">
        <w:trPr>
          <w:trHeight w:val="2402"/>
        </w:trPr>
        <w:tc>
          <w:tcPr>
            <w:tcW w:w="2126" w:type="dxa"/>
            <w:shd w:val="clear" w:color="auto" w:fill="D9D9D9" w:themeFill="background1" w:themeFillShade="D9"/>
          </w:tcPr>
          <w:p w14:paraId="48E29039" w14:textId="77777777" w:rsidR="006A7C38" w:rsidRDefault="006A7C38" w:rsidP="006A7C38">
            <w:pPr>
              <w:spacing w:after="12" w:line="240" w:lineRule="auto"/>
              <w:rPr>
                <w:rFonts w:cs="Arial"/>
                <w:sz w:val="22"/>
                <w:szCs w:val="22"/>
                <w:lang w:eastAsia="en-AU"/>
              </w:rPr>
            </w:pPr>
          </w:p>
          <w:p w14:paraId="36C3C6C1" w14:textId="77777777" w:rsidR="006A7C38" w:rsidRDefault="006A7C38" w:rsidP="006A7C38">
            <w:pPr>
              <w:spacing w:after="12" w:line="240" w:lineRule="auto"/>
              <w:rPr>
                <w:rFonts w:cs="Arial"/>
                <w:color w:val="000000" w:themeColor="text1"/>
                <w:sz w:val="22"/>
                <w:szCs w:val="22"/>
                <w:lang w:val="en-AU"/>
              </w:rPr>
            </w:pPr>
            <w:r w:rsidRPr="00F83E35">
              <w:rPr>
                <w:rFonts w:cs="Arial"/>
                <w:sz w:val="22"/>
                <w:szCs w:val="22"/>
                <w:lang w:eastAsia="en-AU"/>
              </w:rPr>
              <w:t>Merivale Bridge</w:t>
            </w:r>
          </w:p>
          <w:p w14:paraId="0FACB11C" w14:textId="77777777" w:rsidR="006A7C38" w:rsidRPr="00230BD2" w:rsidRDefault="006A7C38" w:rsidP="006A7C38">
            <w:pPr>
              <w:spacing w:before="120" w:after="120"/>
              <w:rPr>
                <w:rFonts w:cs="Arial"/>
                <w:color w:val="000000" w:themeColor="text1"/>
                <w:sz w:val="22"/>
                <w:szCs w:val="22"/>
                <w:lang w:val="en-AU"/>
              </w:rPr>
            </w:pPr>
            <w:r>
              <w:rPr>
                <w:rFonts w:cs="Arial"/>
                <w:color w:val="000000" w:themeColor="text1"/>
                <w:sz w:val="22"/>
                <w:szCs w:val="22"/>
                <w:lang w:val="en-AU"/>
              </w:rPr>
              <w:t>Pr</w:t>
            </w:r>
            <w:r w:rsidRPr="00230BD2">
              <w:rPr>
                <w:rFonts w:cs="Arial"/>
                <w:color w:val="000000" w:themeColor="text1"/>
                <w:sz w:val="22"/>
                <w:szCs w:val="22"/>
                <w:lang w:val="en-AU"/>
              </w:rPr>
              <w:t>oject compound (Boundary Street/</w:t>
            </w:r>
            <w:r>
              <w:rPr>
                <w:rFonts w:cs="Arial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Pr="00230BD2">
              <w:rPr>
                <w:rFonts w:cs="Arial"/>
                <w:color w:val="000000" w:themeColor="text1"/>
                <w:sz w:val="22"/>
                <w:szCs w:val="22"/>
                <w:lang w:val="en-AU"/>
              </w:rPr>
              <w:t>Riverside Drive, South Brisbane)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6F132E39" w14:textId="77777777" w:rsidR="006A7C38" w:rsidRDefault="006A7C38" w:rsidP="006A7C38">
            <w:pPr>
              <w:spacing w:after="12" w:line="240" w:lineRule="auto"/>
              <w:rPr>
                <w:rFonts w:cs="Arial"/>
                <w:b/>
                <w:sz w:val="22"/>
                <w:szCs w:val="22"/>
                <w:lang w:eastAsia="en-AU"/>
              </w:rPr>
            </w:pPr>
          </w:p>
          <w:p w14:paraId="4DE1439B" w14:textId="77777777" w:rsidR="006A7C38" w:rsidRPr="00230BD2" w:rsidRDefault="006A7C38" w:rsidP="006A7C38">
            <w:pPr>
              <w:spacing w:after="12" w:line="240" w:lineRule="auto"/>
              <w:rPr>
                <w:rFonts w:cs="Arial"/>
                <w:b/>
                <w:sz w:val="22"/>
                <w:szCs w:val="22"/>
                <w:lang w:eastAsia="en-AU"/>
              </w:rPr>
            </w:pPr>
            <w:r>
              <w:rPr>
                <w:rFonts w:cs="Arial"/>
                <w:b/>
                <w:sz w:val="22"/>
                <w:szCs w:val="22"/>
                <w:lang w:eastAsia="en-AU"/>
              </w:rPr>
              <w:t>5.30</w:t>
            </w:r>
            <w:r w:rsidRPr="00230BD2">
              <w:rPr>
                <w:rFonts w:cs="Arial"/>
                <w:b/>
                <w:sz w:val="22"/>
                <w:szCs w:val="22"/>
                <w:lang w:eastAsia="en-AU"/>
              </w:rPr>
              <w:t xml:space="preserve">am to </w:t>
            </w:r>
            <w:r>
              <w:rPr>
                <w:rFonts w:cs="Arial"/>
                <w:b/>
                <w:sz w:val="22"/>
                <w:szCs w:val="22"/>
                <w:lang w:eastAsia="en-AU"/>
              </w:rPr>
              <w:t>5.30</w:t>
            </w:r>
            <w:r w:rsidRPr="00230BD2">
              <w:rPr>
                <w:rFonts w:cs="Arial"/>
                <w:b/>
                <w:sz w:val="22"/>
                <w:szCs w:val="22"/>
                <w:lang w:eastAsia="en-AU"/>
              </w:rPr>
              <w:t>pm on:</w:t>
            </w:r>
            <w:r>
              <w:rPr>
                <w:rFonts w:cs="Arial"/>
                <w:b/>
                <w:sz w:val="22"/>
                <w:szCs w:val="22"/>
                <w:lang w:eastAsia="en-AU"/>
              </w:rPr>
              <w:br/>
            </w:r>
          </w:p>
          <w:p w14:paraId="55EB77BC" w14:textId="77777777" w:rsidR="006A7C38" w:rsidRPr="00230BD2" w:rsidRDefault="006A7C38" w:rsidP="006A7C38">
            <w:pPr>
              <w:pStyle w:val="ListParagraph"/>
              <w:numPr>
                <w:ilvl w:val="0"/>
                <w:numId w:val="1"/>
              </w:numPr>
              <w:spacing w:after="12" w:line="240" w:lineRule="auto"/>
              <w:ind w:left="282" w:hanging="282"/>
              <w:rPr>
                <w:rFonts w:ascii="FS Albert Pro" w:hAnsi="FS Albert Pro" w:cs="Arial"/>
                <w:b/>
                <w:lang w:eastAsia="en-AU"/>
              </w:rPr>
            </w:pPr>
            <w:r w:rsidRPr="00230BD2">
              <w:rPr>
                <w:rFonts w:ascii="FS Albert Pro" w:hAnsi="FS Albert Pro" w:cs="Arial"/>
                <w:b/>
                <w:lang w:eastAsia="en-AU"/>
              </w:rPr>
              <w:t>Saturday 17 February</w:t>
            </w:r>
            <w:r>
              <w:rPr>
                <w:rFonts w:ascii="FS Albert Pro" w:hAnsi="FS Albert Pro" w:cs="Arial"/>
                <w:b/>
                <w:lang w:eastAsia="en-AU"/>
              </w:rPr>
              <w:br/>
            </w:r>
          </w:p>
          <w:p w14:paraId="455D4CC0" w14:textId="77777777" w:rsidR="006A7C38" w:rsidRPr="00230BD2" w:rsidRDefault="006A7C38" w:rsidP="006A7C38">
            <w:pPr>
              <w:pStyle w:val="ListParagraph"/>
              <w:numPr>
                <w:ilvl w:val="0"/>
                <w:numId w:val="1"/>
              </w:numPr>
              <w:spacing w:after="12" w:line="240" w:lineRule="auto"/>
              <w:ind w:left="282" w:hanging="282"/>
              <w:rPr>
                <w:rFonts w:ascii="FS Albert Pro" w:hAnsi="FS Albert Pro" w:cs="Arial"/>
                <w:b/>
                <w:lang w:eastAsia="en-AU"/>
              </w:rPr>
            </w:pPr>
            <w:r w:rsidRPr="00230BD2">
              <w:rPr>
                <w:rFonts w:ascii="FS Albert Pro" w:hAnsi="FS Albert Pro" w:cs="Arial"/>
                <w:b/>
                <w:lang w:eastAsia="en-AU"/>
              </w:rPr>
              <w:t>Sunday 18 February</w:t>
            </w:r>
          </w:p>
        </w:tc>
        <w:tc>
          <w:tcPr>
            <w:tcW w:w="5611" w:type="dxa"/>
            <w:shd w:val="clear" w:color="auto" w:fill="D9D9D9" w:themeFill="background1" w:themeFillShade="D9"/>
          </w:tcPr>
          <w:p w14:paraId="27563958" w14:textId="77777777" w:rsidR="006A7C38" w:rsidRDefault="006A7C38" w:rsidP="006A7C38">
            <w:pPr>
              <w:pStyle w:val="ListParagraph"/>
              <w:spacing w:after="12" w:line="240" w:lineRule="auto"/>
              <w:ind w:left="317"/>
              <w:rPr>
                <w:rFonts w:ascii="FS Albert Pro" w:hAnsi="FS Albert Pro" w:cs="Arial"/>
                <w:color w:val="000000" w:themeColor="text1"/>
                <w:lang w:eastAsia="en-AU"/>
              </w:rPr>
            </w:pPr>
          </w:p>
          <w:p w14:paraId="31E2A569" w14:textId="77777777" w:rsidR="006A7C38" w:rsidRPr="001747EF" w:rsidRDefault="006A7C38" w:rsidP="006A7C38">
            <w:pPr>
              <w:pStyle w:val="ListParagraph"/>
              <w:numPr>
                <w:ilvl w:val="0"/>
                <w:numId w:val="1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lang w:eastAsia="en-AU"/>
              </w:rPr>
            </w:pPr>
            <w:r w:rsidRPr="001747EF">
              <w:rPr>
                <w:rFonts w:ascii="FS Albert Pro" w:hAnsi="FS Albert Pro" w:cs="Arial"/>
                <w:color w:val="000000" w:themeColor="text1"/>
                <w:lang w:eastAsia="en-AU"/>
              </w:rPr>
              <w:t xml:space="preserve">Access to </w:t>
            </w:r>
            <w:r>
              <w:rPr>
                <w:rFonts w:ascii="FS Albert Pro" w:hAnsi="FS Albert Pro" w:cs="Arial"/>
                <w:color w:val="000000" w:themeColor="text1"/>
                <w:lang w:eastAsia="en-AU"/>
              </w:rPr>
              <w:t xml:space="preserve">the </w:t>
            </w:r>
            <w:r w:rsidRPr="001747EF">
              <w:rPr>
                <w:rFonts w:ascii="FS Albert Pro" w:hAnsi="FS Albert Pro" w:cs="Arial"/>
                <w:color w:val="000000" w:themeColor="text1"/>
                <w:lang w:eastAsia="en-AU"/>
              </w:rPr>
              <w:t>project compound and</w:t>
            </w:r>
            <w:r>
              <w:rPr>
                <w:rFonts w:ascii="FS Albert Pro" w:hAnsi="FS Albert Pro" w:cs="Arial"/>
                <w:color w:val="000000" w:themeColor="text1"/>
                <w:lang w:eastAsia="en-AU"/>
              </w:rPr>
              <w:t xml:space="preserve"> </w:t>
            </w:r>
            <w:r w:rsidRPr="001747EF">
              <w:rPr>
                <w:rFonts w:ascii="FS Albert Pro" w:hAnsi="FS Albert Pro" w:cs="Arial"/>
                <w:color w:val="000000" w:themeColor="text1"/>
                <w:lang w:eastAsia="en-AU"/>
              </w:rPr>
              <w:t xml:space="preserve">rail corridor from </w:t>
            </w:r>
            <w:r>
              <w:rPr>
                <w:rFonts w:ascii="FS Albert Pro" w:hAnsi="FS Albert Pro" w:cs="Arial"/>
                <w:color w:val="000000" w:themeColor="text1"/>
                <w:lang w:eastAsia="en-AU"/>
              </w:rPr>
              <w:t>Boundary Street (near Parmalat)</w:t>
            </w:r>
          </w:p>
          <w:p w14:paraId="5EF068B6" w14:textId="77777777" w:rsidR="006A7C38" w:rsidRDefault="006A7C38" w:rsidP="006A7C38">
            <w:pPr>
              <w:pStyle w:val="ListParagraph"/>
              <w:numPr>
                <w:ilvl w:val="0"/>
                <w:numId w:val="1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lang w:eastAsia="en-AU"/>
              </w:rPr>
            </w:pPr>
            <w:r>
              <w:rPr>
                <w:rFonts w:ascii="FS Albert Pro" w:hAnsi="FS Albert Pro" w:cs="Arial"/>
                <w:color w:val="000000" w:themeColor="text1"/>
                <w:lang w:eastAsia="en-AU"/>
              </w:rPr>
              <w:t>Delivery of machinery to the rail corridor at the Hope Street gate</w:t>
            </w:r>
          </w:p>
          <w:p w14:paraId="47EDF777" w14:textId="77777777" w:rsidR="006A7C38" w:rsidRPr="001747EF" w:rsidRDefault="006A7C38" w:rsidP="006A7C38">
            <w:pPr>
              <w:pStyle w:val="ListParagraph"/>
              <w:numPr>
                <w:ilvl w:val="0"/>
                <w:numId w:val="1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lang w:eastAsia="en-AU"/>
              </w:rPr>
            </w:pPr>
            <w:r w:rsidRPr="001747EF">
              <w:rPr>
                <w:rFonts w:ascii="FS Albert Pro" w:hAnsi="FS Albert Pro" w:cs="Arial"/>
                <w:color w:val="000000" w:themeColor="text1"/>
                <w:lang w:eastAsia="en-AU"/>
              </w:rPr>
              <w:t>Installation of walkway</w:t>
            </w:r>
            <w:r>
              <w:rPr>
                <w:rFonts w:ascii="FS Albert Pro" w:hAnsi="FS Albert Pro" w:cs="Arial"/>
                <w:color w:val="000000" w:themeColor="text1"/>
                <w:lang w:eastAsia="en-AU"/>
              </w:rPr>
              <w:t>s</w:t>
            </w:r>
          </w:p>
          <w:p w14:paraId="0F3B78E9" w14:textId="77777777" w:rsidR="006A7C38" w:rsidRPr="001747EF" w:rsidRDefault="006A7C38" w:rsidP="006A7C38">
            <w:pPr>
              <w:pStyle w:val="ListParagraph"/>
              <w:numPr>
                <w:ilvl w:val="0"/>
                <w:numId w:val="1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lang w:eastAsia="en-AU"/>
              </w:rPr>
            </w:pPr>
            <w:r w:rsidRPr="001747EF">
              <w:rPr>
                <w:rFonts w:ascii="FS Albert Pro" w:hAnsi="FS Albert Pro" w:cs="Arial"/>
                <w:color w:val="000000" w:themeColor="text1"/>
                <w:lang w:eastAsia="en-AU"/>
              </w:rPr>
              <w:t>Movement of equipment within the rail corridor</w:t>
            </w:r>
          </w:p>
          <w:p w14:paraId="779A2C9A" w14:textId="77777777" w:rsidR="006A7C38" w:rsidRPr="001747EF" w:rsidRDefault="006A7C38" w:rsidP="006A7C38">
            <w:pPr>
              <w:pStyle w:val="ListParagraph"/>
              <w:numPr>
                <w:ilvl w:val="0"/>
                <w:numId w:val="1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lang w:eastAsia="en-AU"/>
              </w:rPr>
            </w:pPr>
            <w:r>
              <w:rPr>
                <w:rFonts w:ascii="FS Albert Pro" w:hAnsi="FS Albert Pro" w:cs="Arial"/>
                <w:color w:val="000000" w:themeColor="text1"/>
                <w:lang w:eastAsia="en-AU"/>
              </w:rPr>
              <w:t>Use of h</w:t>
            </w:r>
            <w:r w:rsidRPr="001747EF">
              <w:rPr>
                <w:rFonts w:ascii="FS Albert Pro" w:hAnsi="FS Albert Pro" w:cs="Arial"/>
                <w:color w:val="000000" w:themeColor="text1"/>
                <w:lang w:eastAsia="en-AU"/>
              </w:rPr>
              <w:t>and tools and light powered machinery</w:t>
            </w:r>
          </w:p>
          <w:p w14:paraId="70AE055B" w14:textId="77777777" w:rsidR="006A7C38" w:rsidRPr="00DA4848" w:rsidRDefault="006A7C38" w:rsidP="006A7C38">
            <w:pPr>
              <w:pStyle w:val="ListParagraph"/>
              <w:numPr>
                <w:ilvl w:val="0"/>
                <w:numId w:val="1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</w:pPr>
            <w:r w:rsidRPr="00DA4848">
              <w:rPr>
                <w:rFonts w:ascii="FS Albert Pro" w:hAnsi="FS Albert Pro" w:cs="Arial"/>
                <w:color w:val="000000" w:themeColor="text1"/>
                <w:lang w:eastAsia="en-AU"/>
              </w:rPr>
              <w:t>Vehicle movements around project compound.</w:t>
            </w:r>
          </w:p>
          <w:p w14:paraId="5F10662C" w14:textId="77777777" w:rsidR="006A7C38" w:rsidRPr="008B4D53" w:rsidRDefault="006A7C38" w:rsidP="006A7C38">
            <w:pPr>
              <w:pStyle w:val="ListParagraph"/>
              <w:spacing w:after="12" w:line="240" w:lineRule="auto"/>
              <w:ind w:left="317"/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</w:pPr>
          </w:p>
        </w:tc>
      </w:tr>
      <w:tr w:rsidR="006A7C38" w:rsidRPr="00482252" w14:paraId="7298553A" w14:textId="77777777" w:rsidTr="004E30B8">
        <w:trPr>
          <w:trHeight w:val="1191"/>
        </w:trPr>
        <w:tc>
          <w:tcPr>
            <w:tcW w:w="10431" w:type="dxa"/>
            <w:gridSpan w:val="3"/>
            <w:shd w:val="clear" w:color="auto" w:fill="D9D9D9" w:themeFill="background1" w:themeFillShade="D9"/>
          </w:tcPr>
          <w:p w14:paraId="30DF68E8" w14:textId="77777777" w:rsidR="006A7C38" w:rsidRDefault="006A7C38" w:rsidP="006A7C38">
            <w:pPr>
              <w:spacing w:before="120" w:line="240" w:lineRule="auto"/>
              <w:rPr>
                <w:rFonts w:cs="Arial"/>
                <w:color w:val="000000" w:themeColor="text1"/>
                <w:sz w:val="21"/>
                <w:szCs w:val="21"/>
                <w:lang w:val="en-AU"/>
              </w:rPr>
            </w:pPr>
            <w:r w:rsidRPr="008B4D53">
              <w:rPr>
                <w:rFonts w:cs="Arial"/>
                <w:color w:val="000000" w:themeColor="text1"/>
                <w:sz w:val="21"/>
                <w:szCs w:val="21"/>
                <w:lang w:val="en-AU"/>
              </w:rPr>
              <w:t>Nearby residents and businesses may expe</w:t>
            </w:r>
            <w:r>
              <w:rPr>
                <w:rFonts w:cs="Arial"/>
                <w:color w:val="000000" w:themeColor="text1"/>
                <w:sz w:val="21"/>
                <w:szCs w:val="21"/>
                <w:lang w:val="en-AU"/>
              </w:rPr>
              <w:t>rience increased noise</w:t>
            </w:r>
            <w:r w:rsidRPr="008B4D53">
              <w:rPr>
                <w:rFonts w:cs="Arial"/>
                <w:color w:val="000000" w:themeColor="text1"/>
                <w:sz w:val="21"/>
                <w:szCs w:val="21"/>
                <w:lang w:val="en-AU"/>
              </w:rPr>
              <w:t xml:space="preserve"> and construction activity in the area.</w:t>
            </w:r>
          </w:p>
          <w:p w14:paraId="05C85CAF" w14:textId="77777777" w:rsidR="006A7C38" w:rsidRPr="00260C31" w:rsidRDefault="006A7C38" w:rsidP="006A7C38">
            <w:pPr>
              <w:spacing w:before="120" w:line="240" w:lineRule="auto"/>
              <w:rPr>
                <w:rFonts w:cs="Arial"/>
                <w:color w:val="000000" w:themeColor="text1"/>
                <w:sz w:val="21"/>
                <w:szCs w:val="21"/>
                <w:lang w:val="en-AU"/>
              </w:rPr>
            </w:pPr>
            <w:r w:rsidRPr="008B4D53">
              <w:rPr>
                <w:rFonts w:cs="Arial"/>
                <w:color w:val="000000" w:themeColor="text1"/>
                <w:sz w:val="21"/>
                <w:szCs w:val="21"/>
                <w:lang w:val="en-AU"/>
              </w:rPr>
              <w:t>Every effort will be made to carry out these works with minimal disruption.</w:t>
            </w:r>
            <w:r>
              <w:rPr>
                <w:rFonts w:cs="Arial"/>
                <w:color w:val="000000" w:themeColor="text1"/>
                <w:sz w:val="21"/>
                <w:szCs w:val="21"/>
                <w:lang w:val="en-AU"/>
              </w:rPr>
              <w:t xml:space="preserve"> </w:t>
            </w:r>
            <w:r w:rsidRPr="008B4D53">
              <w:rPr>
                <w:rFonts w:cs="Arial"/>
                <w:color w:val="000000" w:themeColor="text1"/>
                <w:sz w:val="21"/>
                <w:szCs w:val="21"/>
                <w:lang w:val="en-AU"/>
              </w:rPr>
              <w:t xml:space="preserve">Queensland Rail thanks the local community for </w:t>
            </w:r>
            <w:r w:rsidRPr="000A65BC">
              <w:rPr>
                <w:rFonts w:cs="Arial"/>
                <w:color w:val="000000" w:themeColor="text1"/>
                <w:sz w:val="21"/>
                <w:szCs w:val="21"/>
                <w:lang w:val="en-AU"/>
              </w:rPr>
              <w:t xml:space="preserve">their continued cooperation </w:t>
            </w:r>
            <w:r w:rsidRPr="008B4D53">
              <w:rPr>
                <w:rFonts w:cs="Arial"/>
                <w:color w:val="000000" w:themeColor="text1"/>
                <w:sz w:val="21"/>
                <w:szCs w:val="21"/>
                <w:lang w:val="en-AU"/>
              </w:rPr>
              <w:t>during these important works.</w:t>
            </w:r>
          </w:p>
        </w:tc>
      </w:tr>
    </w:tbl>
    <w:p w14:paraId="5AD458BB" w14:textId="695125B8" w:rsidR="000C26B5" w:rsidRDefault="00133A04" w:rsidP="0076100D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0BF229" wp14:editId="3A25D5AC">
                <wp:simplePos x="0" y="0"/>
                <wp:positionH relativeFrom="column">
                  <wp:posOffset>-497205</wp:posOffset>
                </wp:positionH>
                <wp:positionV relativeFrom="paragraph">
                  <wp:posOffset>1396365</wp:posOffset>
                </wp:positionV>
                <wp:extent cx="2636520" cy="257810"/>
                <wp:effectExtent l="0" t="0" r="0" b="889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52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33DCE" w14:textId="77777777" w:rsidR="006A7C38" w:rsidRPr="00752EA7" w:rsidRDefault="006A7C38" w:rsidP="006A7C38">
                            <w:pPr>
                              <w:pStyle w:val="Subtitle"/>
                              <w:rPr>
                                <w:sz w:val="24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sz w:val="24"/>
                              </w:rPr>
                              <w:t>February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39.15pt;margin-top:109.95pt;width:207.6pt;height:2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" filled="f" stroked="f">
                <v:textbox>
                  <w:txbxContent>
                    <w:p w14:paraId="24A33DCE" w14:textId="77777777" w:rsidR="006A7C38" w:rsidRPr="00752EA7" w:rsidRDefault="006A7C38" w:rsidP="006A7C38">
                      <w:pPr>
                        <w:pStyle w:val="Subtitle"/>
                        <w:rPr>
                          <w:sz w:val="24"/>
                        </w:rPr>
                      </w:pPr>
                      <w:bookmarkStart w:id="1" w:name="_GoBack"/>
                      <w:bookmarkEnd w:id="1"/>
                      <w:r>
                        <w:rPr>
                          <w:sz w:val="24"/>
                        </w:rPr>
                        <w:t>February 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1F45" w:rsidRPr="00DC64C8">
        <w:rPr>
          <w:rFonts w:ascii="Arial" w:hAnsi="Arial" w:cs="Arial"/>
          <w:noProof/>
          <w:color w:val="auto"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949987" wp14:editId="58F39115">
                <wp:simplePos x="0" y="0"/>
                <wp:positionH relativeFrom="column">
                  <wp:posOffset>-396240</wp:posOffset>
                </wp:positionH>
                <wp:positionV relativeFrom="paragraph">
                  <wp:posOffset>7147560</wp:posOffset>
                </wp:positionV>
                <wp:extent cx="6628765" cy="1432560"/>
                <wp:effectExtent l="0" t="0" r="0" b="0"/>
                <wp:wrapNone/>
                <wp:docPr id="2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765" cy="14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C5652" w14:textId="77777777" w:rsidR="004E30B8" w:rsidRDefault="004E30B8" w:rsidP="009A569C">
                            <w:pPr>
                              <w:spacing w:line="240" w:lineRule="auto"/>
                              <w:ind w:left="-142" w:right="510"/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</w:pPr>
                            <w:r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The Merivale Bridge was constructed in 1978 and is a vital link in South East Queensland’s rail network. Project works have included cleaning and painting of the bridge deck, cables and arches, transom (sleeper) replacement and installation of a permanent maintenance gantry, stair access and walkways.</w:t>
                            </w:r>
                          </w:p>
                          <w:p w14:paraId="4B08648D" w14:textId="77777777" w:rsidR="004E30B8" w:rsidRDefault="004E30B8" w:rsidP="009A569C">
                            <w:pPr>
                              <w:spacing w:line="240" w:lineRule="auto"/>
                              <w:ind w:left="-142" w:right="510"/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</w:pPr>
                          </w:p>
                          <w:p w14:paraId="1C064A1E" w14:textId="40F22F8A" w:rsidR="004E30B8" w:rsidRDefault="004E30B8" w:rsidP="009A569C">
                            <w:pPr>
                              <w:spacing w:line="240" w:lineRule="auto"/>
                              <w:ind w:left="-142" w:right="510"/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09200F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For more information contact Queensland Rail on </w:t>
                            </w:r>
                            <w:r w:rsidRPr="0009200F"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13 16 17</w:t>
                            </w:r>
                            <w:r w:rsidRPr="0009200F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(between 8am and 5pm, Monday to Friday) or email </w:t>
                            </w:r>
                            <w:r w:rsidR="001A1F45" w:rsidRPr="00753BFE">
                              <w:rPr>
                                <w:rFonts w:cs="Arial"/>
                                <w:b/>
                                <w:sz w:val="22"/>
                                <w:szCs w:val="22"/>
                                <w:lang w:val="en-AU"/>
                              </w:rPr>
                              <w:t>communityengagement@qr.com.au</w:t>
                            </w:r>
                          </w:p>
                          <w:p w14:paraId="1311A727" w14:textId="77777777" w:rsidR="001A1F45" w:rsidRPr="007555D8" w:rsidRDefault="001A1F45" w:rsidP="009A569C">
                            <w:pPr>
                              <w:spacing w:line="240" w:lineRule="auto"/>
                              <w:ind w:left="-142" w:right="510"/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4" o:spid="_x0000_s1027" type="#_x0000_t202" style="position:absolute;margin-left:-31.2pt;margin-top:562.8pt;width:521.95pt;height:11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2VJvAIAAMM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" filled="f" stroked="f">
                <v:textbox>
                  <w:txbxContent>
                    <w:p w14:paraId="667C5652" w14:textId="77777777" w:rsidR="004E30B8" w:rsidRDefault="004E30B8" w:rsidP="009A569C">
                      <w:pPr>
                        <w:spacing w:line="240" w:lineRule="auto"/>
                        <w:ind w:left="-142" w:right="510"/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</w:pPr>
                      <w:r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The Merivale Bridge was constructed in 1978 and is a vital link in South East Queensland’s rail network. Project works have included cleaning and painting of the bridge deck, cables and arches, transom (sleeper) replacement and installation of a permanent maintenance gantry, stair access and walkways.</w:t>
                      </w:r>
                    </w:p>
                    <w:p w14:paraId="4B08648D" w14:textId="77777777" w:rsidR="004E30B8" w:rsidRDefault="004E30B8" w:rsidP="009A569C">
                      <w:pPr>
                        <w:spacing w:line="240" w:lineRule="auto"/>
                        <w:ind w:left="-142" w:right="510"/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</w:pPr>
                    </w:p>
                    <w:p w14:paraId="1C064A1E" w14:textId="40F22F8A" w:rsidR="004E30B8" w:rsidRDefault="004E30B8" w:rsidP="009A569C">
                      <w:pPr>
                        <w:spacing w:line="240" w:lineRule="auto"/>
                        <w:ind w:left="-142" w:right="510"/>
                        <w:rPr>
                          <w:rFonts w:cs="Arial"/>
                          <w:b/>
                          <w:color w:val="auto"/>
                          <w:sz w:val="22"/>
                          <w:szCs w:val="22"/>
                          <w:lang w:val="en-AU"/>
                        </w:rPr>
                      </w:pPr>
                      <w:r w:rsidRPr="0009200F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For more information contact Queensland Rail on </w:t>
                      </w:r>
                      <w:r w:rsidRPr="0009200F">
                        <w:rPr>
                          <w:rFonts w:cs="Arial"/>
                          <w:b/>
                          <w:color w:val="auto"/>
                          <w:sz w:val="22"/>
                          <w:szCs w:val="22"/>
                          <w:lang w:val="en-AU"/>
                        </w:rPr>
                        <w:t>13 16 17</w:t>
                      </w:r>
                      <w:r w:rsidRPr="0009200F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(between 8am and 5pm, Monday to Friday) or email </w:t>
                      </w:r>
                      <w:r w:rsidR="001A1F45" w:rsidRPr="00753BFE">
                        <w:rPr>
                          <w:rFonts w:cs="Arial"/>
                          <w:b/>
                          <w:sz w:val="22"/>
                          <w:szCs w:val="22"/>
                          <w:lang w:val="en-AU"/>
                        </w:rPr>
                        <w:t>communityengagement@qr.com.au</w:t>
                      </w:r>
                      <w:bookmarkStart w:id="1" w:name="_GoBack"/>
                      <w:bookmarkEnd w:id="1"/>
                    </w:p>
                    <w:p w14:paraId="1311A727" w14:textId="77777777" w:rsidR="001A1F45" w:rsidRPr="007555D8" w:rsidRDefault="001A1F45" w:rsidP="009A569C">
                      <w:pPr>
                        <w:spacing w:line="240" w:lineRule="auto"/>
                        <w:ind w:left="-142" w:right="510"/>
                        <w:rPr>
                          <w:rFonts w:cs="Arial"/>
                          <w:b/>
                          <w:color w:val="auto"/>
                          <w:sz w:val="22"/>
                          <w:szCs w:val="22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569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7F2774" wp14:editId="0854A6F9">
                <wp:simplePos x="0" y="0"/>
                <wp:positionH relativeFrom="column">
                  <wp:posOffset>-498475</wp:posOffset>
                </wp:positionH>
                <wp:positionV relativeFrom="paragraph">
                  <wp:posOffset>2139950</wp:posOffset>
                </wp:positionV>
                <wp:extent cx="6492240" cy="83947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240" cy="839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524A4" w14:textId="77777777" w:rsidR="006A7C38" w:rsidRPr="00355AA9" w:rsidRDefault="006A7C38" w:rsidP="006A7C38">
                            <w:pPr>
                              <w:pStyle w:val="Heading1"/>
                              <w:spacing w:line="240" w:lineRule="auto"/>
                            </w:pPr>
                            <w:r w:rsidRPr="00355AA9">
                              <w:t>Merivale Bridge maintenance works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39.25pt;margin-top:168.5pt;width:511.2pt;height:66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" filled="f" stroked="f">
                <v:textbox>
                  <w:txbxContent>
                    <w:p w14:paraId="506524A4" w14:textId="77777777" w:rsidR="006A7C38" w:rsidRPr="00355AA9" w:rsidRDefault="006A7C38" w:rsidP="006A7C38">
                      <w:pPr>
                        <w:pStyle w:val="Heading1"/>
                        <w:spacing w:line="240" w:lineRule="auto"/>
                      </w:pPr>
                      <w:r w:rsidRPr="00355AA9">
                        <w:t>Mer</w:t>
                      </w:r>
                      <w:bookmarkStart w:id="1" w:name="_GoBack"/>
                      <w:bookmarkEnd w:id="1"/>
                      <w:r w:rsidRPr="00355AA9">
                        <w:t>ivale Bridge maintenance works</w:t>
                      </w:r>
                      <w:r>
                        <w:br/>
                      </w:r>
                      <w: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221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8008DF" wp14:editId="2ABEAD11">
                <wp:simplePos x="0" y="0"/>
                <wp:positionH relativeFrom="column">
                  <wp:posOffset>-495300</wp:posOffset>
                </wp:positionH>
                <wp:positionV relativeFrom="paragraph">
                  <wp:posOffset>2780030</wp:posOffset>
                </wp:positionV>
                <wp:extent cx="6642100" cy="3429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9ECAB" w14:textId="77777777" w:rsidR="006A7C38" w:rsidRPr="00F41FCD" w:rsidRDefault="006A7C38" w:rsidP="006A7C38">
                            <w:pPr>
                              <w:pStyle w:val="Heading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Pla</w:t>
                            </w:r>
                            <w:r w:rsidRPr="00964D14">
                              <w:rPr>
                                <w:rStyle w:val="Heading3Char"/>
                                <w:b/>
                              </w:rPr>
                              <w:t>nned</w:t>
                            </w:r>
                            <w:r>
                              <w:rPr>
                                <w:b/>
                              </w:rPr>
                              <w:t xml:space="preserve"> weekend </w:t>
                            </w:r>
                            <w:r w:rsidRPr="00964D14">
                              <w:rPr>
                                <w:b/>
                              </w:rPr>
                              <w:t>works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-39pt;margin-top:218.9pt;width:523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" filled="f" stroked="f">
                <v:textbox>
                  <w:txbxContent>
                    <w:p w14:paraId="3789ECAB" w14:textId="77777777" w:rsidR="006A7C38" w:rsidRPr="00F41FCD" w:rsidRDefault="006A7C38" w:rsidP="006A7C38">
                      <w:pPr>
                        <w:pStyle w:val="Heading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Pla</w:t>
                      </w:r>
                      <w:r w:rsidRPr="00964D14">
                        <w:rPr>
                          <w:rStyle w:val="Heading3Char"/>
                          <w:b/>
                        </w:rPr>
                        <w:t>nned</w:t>
                      </w:r>
                      <w:r>
                        <w:rPr>
                          <w:b/>
                        </w:rPr>
                        <w:t xml:space="preserve"> weekend </w:t>
                      </w:r>
                      <w:r w:rsidRPr="00964D14">
                        <w:rPr>
                          <w:b/>
                        </w:rPr>
                        <w:t>works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221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04FA8B" wp14:editId="62B33291">
                <wp:simplePos x="0" y="0"/>
                <wp:positionH relativeFrom="column">
                  <wp:posOffset>-495300</wp:posOffset>
                </wp:positionH>
                <wp:positionV relativeFrom="paragraph">
                  <wp:posOffset>3059430</wp:posOffset>
                </wp:positionV>
                <wp:extent cx="6960870" cy="122237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0870" cy="122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A1313" w14:textId="77777777" w:rsidR="006A7C38" w:rsidRPr="00230BD2" w:rsidRDefault="006A7C38" w:rsidP="009A569C">
                            <w:pPr>
                              <w:spacing w:before="120" w:after="120"/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</w:pPr>
                            <w:r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Essential </w:t>
                            </w:r>
                            <w:r w:rsidRPr="00230BD2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maintenance works on Merivale Bridge over the Brisbane River</w:t>
                            </w:r>
                            <w:r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are nearing completion</w:t>
                            </w:r>
                            <w:r w:rsidRPr="00230BD2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.</w:t>
                            </w:r>
                          </w:p>
                          <w:p w14:paraId="1D8E91CD" w14:textId="77777777" w:rsidR="00932217" w:rsidRDefault="006A7C38" w:rsidP="009A569C">
                            <w:pPr>
                              <w:spacing w:before="120" w:after="120"/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230BD2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Works will be undertaken</w:t>
                            </w:r>
                            <w:r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from </w:t>
                            </w:r>
                            <w:r w:rsidRPr="00DA4848"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5.30am to 5.30pm each day</w:t>
                            </w:r>
                            <w:r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,</w:t>
                            </w:r>
                            <w:r w:rsidRPr="00230BD2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during </w:t>
                            </w:r>
                            <w:r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a </w:t>
                            </w:r>
                            <w:r w:rsidRPr="00230BD2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scheduled </w:t>
                            </w:r>
                            <w:r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weekend </w:t>
                            </w:r>
                            <w:r w:rsidRPr="00230BD2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track closure</w:t>
                            </w:r>
                            <w:r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on </w:t>
                            </w:r>
                            <w:r w:rsidRPr="00DA4848"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Saturday 17 and Sunday 18 February 2018</w:t>
                            </w:r>
                            <w:r w:rsidRPr="00DA4848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. </w:t>
                            </w:r>
                            <w:r w:rsidRPr="001747EF"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</w:t>
                            </w:r>
                          </w:p>
                          <w:p w14:paraId="7993688A" w14:textId="2F6E9E5B" w:rsidR="006A7C38" w:rsidRPr="00932217" w:rsidRDefault="00932217" w:rsidP="006A7C38">
                            <w:pPr>
                              <w:spacing w:before="120" w:after="120"/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br/>
                            </w:r>
                            <w:r w:rsidR="006A7C38" w:rsidRPr="00DE2C2A">
                              <w:rPr>
                                <w:rFonts w:cs="Arial"/>
                                <w:b/>
                                <w:color w:val="auto"/>
                                <w:sz w:val="24"/>
                                <w:szCs w:val="24"/>
                                <w:lang w:val="en-AU"/>
                              </w:rPr>
                              <w:t xml:space="preserve">Overview of works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-39pt;margin-top:240.9pt;width:548.1pt;height:9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" filled="f" stroked="f">
                <v:textbox>
                  <w:txbxContent>
                    <w:p w14:paraId="0D6A1313" w14:textId="77777777" w:rsidR="006A7C38" w:rsidRPr="00230BD2" w:rsidRDefault="006A7C38" w:rsidP="009A569C">
                      <w:pPr>
                        <w:spacing w:before="120" w:after="120"/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</w:pPr>
                      <w:r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Essential </w:t>
                      </w:r>
                      <w:r w:rsidRPr="00230BD2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maintenance works on Merivale Bridge over the Brisbane River</w:t>
                      </w:r>
                      <w:r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are nearing completion</w:t>
                      </w:r>
                      <w:r w:rsidRPr="00230BD2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.</w:t>
                      </w:r>
                    </w:p>
                    <w:p w14:paraId="1D8E91CD" w14:textId="77777777" w:rsidR="00932217" w:rsidRDefault="006A7C38" w:rsidP="009A569C">
                      <w:pPr>
                        <w:spacing w:before="120" w:after="120"/>
                        <w:rPr>
                          <w:rFonts w:cs="Arial"/>
                          <w:b/>
                          <w:color w:val="auto"/>
                          <w:sz w:val="22"/>
                          <w:szCs w:val="22"/>
                          <w:lang w:val="en-AU"/>
                        </w:rPr>
                      </w:pPr>
                      <w:r w:rsidRPr="00230BD2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Works will be undertaken</w:t>
                      </w:r>
                      <w:r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from </w:t>
                      </w:r>
                      <w:r w:rsidRPr="00DA4848">
                        <w:rPr>
                          <w:rFonts w:cs="Arial"/>
                          <w:b/>
                          <w:color w:val="auto"/>
                          <w:sz w:val="22"/>
                          <w:szCs w:val="22"/>
                          <w:lang w:val="en-AU"/>
                        </w:rPr>
                        <w:t>5.30am to 5.30pm each day</w:t>
                      </w:r>
                      <w:r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,</w:t>
                      </w:r>
                      <w:r w:rsidRPr="00230BD2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during </w:t>
                      </w:r>
                      <w:r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a </w:t>
                      </w:r>
                      <w:r w:rsidRPr="00230BD2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scheduled </w:t>
                      </w:r>
                      <w:r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weekend </w:t>
                      </w:r>
                      <w:r w:rsidRPr="00230BD2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track closure</w:t>
                      </w:r>
                      <w:r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on </w:t>
                      </w:r>
                      <w:r w:rsidRPr="00DA4848">
                        <w:rPr>
                          <w:rFonts w:cs="Arial"/>
                          <w:b/>
                          <w:color w:val="auto"/>
                          <w:sz w:val="22"/>
                          <w:szCs w:val="22"/>
                          <w:lang w:val="en-AU"/>
                        </w:rPr>
                        <w:t>Saturday 17 and Sunday 18 February 2018</w:t>
                      </w:r>
                      <w:r w:rsidRPr="00DA4848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. </w:t>
                      </w:r>
                      <w:r w:rsidRPr="001747EF">
                        <w:rPr>
                          <w:rFonts w:cs="Arial"/>
                          <w:b/>
                          <w:color w:val="auto"/>
                          <w:sz w:val="22"/>
                          <w:szCs w:val="22"/>
                          <w:lang w:val="en-AU"/>
                        </w:rPr>
                        <w:t xml:space="preserve"> </w:t>
                      </w:r>
                    </w:p>
                    <w:p w14:paraId="7993688A" w14:textId="2F6E9E5B" w:rsidR="006A7C38" w:rsidRPr="00932217" w:rsidRDefault="00932217" w:rsidP="006A7C38">
                      <w:pPr>
                        <w:spacing w:before="120" w:after="120"/>
                        <w:rPr>
                          <w:rFonts w:cs="Arial"/>
                          <w:b/>
                          <w:color w:val="auto"/>
                          <w:sz w:val="22"/>
                          <w:szCs w:val="22"/>
                          <w:lang w:val="en-AU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cs="Arial"/>
                          <w:b/>
                          <w:color w:val="auto"/>
                          <w:sz w:val="22"/>
                          <w:szCs w:val="22"/>
                          <w:lang w:val="en-AU"/>
                        </w:rPr>
                        <w:br/>
                      </w:r>
                      <w:r w:rsidR="006A7C38" w:rsidRPr="00DE2C2A">
                        <w:rPr>
                          <w:rFonts w:cs="Arial"/>
                          <w:b/>
                          <w:color w:val="auto"/>
                          <w:sz w:val="24"/>
                          <w:szCs w:val="24"/>
                          <w:lang w:val="en-AU"/>
                        </w:rPr>
                        <w:t xml:space="preserve">Overview of works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C26B5" w:rsidSect="0070241F">
      <w:headerReference w:type="default" r:id="rId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9C5E14" w14:textId="77777777" w:rsidR="00BE2F31" w:rsidRDefault="00BE2F31" w:rsidP="0076100D">
      <w:r>
        <w:separator/>
      </w:r>
    </w:p>
  </w:endnote>
  <w:endnote w:type="continuationSeparator" w:id="0">
    <w:p w14:paraId="2BB11FFB" w14:textId="77777777" w:rsidR="00BE2F31" w:rsidRDefault="00BE2F31" w:rsidP="00761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S Albert Pro">
    <w:altName w:val="Arial"/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428628" w14:textId="77777777" w:rsidR="00BE2F31" w:rsidRDefault="00BE2F31" w:rsidP="0076100D">
      <w:r>
        <w:separator/>
      </w:r>
    </w:p>
  </w:footnote>
  <w:footnote w:type="continuationSeparator" w:id="0">
    <w:p w14:paraId="7BC23575" w14:textId="77777777" w:rsidR="00BE2F31" w:rsidRDefault="00BE2F31" w:rsidP="007610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777B92" w14:textId="52AB4B98" w:rsidR="00E25BA2" w:rsidRDefault="002051ED" w:rsidP="007936DE">
    <w:pPr>
      <w:pStyle w:val="Header"/>
      <w:tabs>
        <w:tab w:val="clear" w:pos="4513"/>
        <w:tab w:val="clear" w:pos="9026"/>
        <w:tab w:val="left" w:pos="3840"/>
        <w:tab w:val="left" w:pos="3920"/>
      </w:tabs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6BC04B" wp14:editId="2E8E0124">
              <wp:simplePos x="0" y="0"/>
              <wp:positionH relativeFrom="column">
                <wp:posOffset>-1028700</wp:posOffset>
              </wp:positionH>
              <wp:positionV relativeFrom="paragraph">
                <wp:posOffset>-220980</wp:posOffset>
              </wp:positionV>
              <wp:extent cx="7772400" cy="105156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1051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27E9FE" w14:textId="3A4FD786" w:rsidR="002051ED" w:rsidRDefault="002051E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-81pt;margin-top:-17.4pt;width:612pt;height:82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" filled="f" stroked="f">
              <v:textbox>
                <w:txbxContent>
                  <w:p w14:paraId="0627E9FE" w14:textId="3A4FD786" w:rsidR="002051ED" w:rsidRDefault="002051ED"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  <w:r w:rsidR="00772AF2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4354FD" wp14:editId="00E9EF4E">
              <wp:simplePos x="0" y="0"/>
              <wp:positionH relativeFrom="column">
                <wp:posOffset>-1028700</wp:posOffset>
              </wp:positionH>
              <wp:positionV relativeFrom="paragraph">
                <wp:posOffset>-563880</wp:posOffset>
              </wp:positionV>
              <wp:extent cx="7772400" cy="10858500"/>
              <wp:effectExtent l="0" t="0" r="0" b="1270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10858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468597" w14:textId="763EA209" w:rsidR="00772AF2" w:rsidRDefault="001C789C">
                          <w:r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5BDB2097" wp14:editId="23A980EE">
                                <wp:extent cx="7649033" cy="10815320"/>
                                <wp:effectExtent l="0" t="0" r="0" b="508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QR works notice template_03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649547" cy="108160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" o:spid="_x0000_s1031" type="#_x0000_t202" style="position:absolute;margin-left:-81pt;margin-top:-44.4pt;width:612pt;height:8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" filled="f" stroked="f">
              <v:textbox>
                <w:txbxContent>
                  <w:p w14:paraId="6A468597" w14:textId="763EA209" w:rsidR="00772AF2" w:rsidRDefault="001C789C">
                    <w:r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5BDB2097" wp14:editId="23A980EE">
                          <wp:extent cx="7649033" cy="10815320"/>
                          <wp:effectExtent l="0" t="0" r="0" b="508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QR works notice template_03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49547" cy="108160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72AF2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F64BFB" wp14:editId="159BA007">
              <wp:simplePos x="0" y="0"/>
              <wp:positionH relativeFrom="column">
                <wp:posOffset>-1028700</wp:posOffset>
              </wp:positionH>
              <wp:positionV relativeFrom="paragraph">
                <wp:posOffset>-449580</wp:posOffset>
              </wp:positionV>
              <wp:extent cx="7658100" cy="107442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58100" cy="1074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5F5F21" w14:textId="2B4C0F60" w:rsidR="00772AF2" w:rsidRDefault="00772AF2" w:rsidP="00772AF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6" o:spid="_x0000_s1032" type="#_x0000_t202" style="position:absolute;margin-left:-81pt;margin-top:-35.4pt;width:603pt;height:84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" filled="f" stroked="f">
              <v:textbox>
                <w:txbxContent>
                  <w:p w14:paraId="3C5F5F21" w14:textId="2B4C0F60" w:rsidR="00772AF2" w:rsidRDefault="00772AF2" w:rsidP="00772AF2"/>
                </w:txbxContent>
              </v:textbox>
            </v:shape>
          </w:pict>
        </mc:Fallback>
      </mc:AlternateContent>
    </w:r>
    <w:r w:rsidR="007936DE">
      <w:tab/>
    </w:r>
    <w:r w:rsidR="007936DE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DD7253"/>
    <w:multiLevelType w:val="hybridMultilevel"/>
    <w:tmpl w:val="33BE809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F31"/>
    <w:rsid w:val="00006DFF"/>
    <w:rsid w:val="00053C7E"/>
    <w:rsid w:val="00055790"/>
    <w:rsid w:val="000B2073"/>
    <w:rsid w:val="000C26B5"/>
    <w:rsid w:val="00133A04"/>
    <w:rsid w:val="00174E8A"/>
    <w:rsid w:val="001A1F45"/>
    <w:rsid w:val="001C789C"/>
    <w:rsid w:val="002051ED"/>
    <w:rsid w:val="00274E2F"/>
    <w:rsid w:val="002A2F4B"/>
    <w:rsid w:val="00355AA9"/>
    <w:rsid w:val="003872C1"/>
    <w:rsid w:val="004C35CC"/>
    <w:rsid w:val="004C7F13"/>
    <w:rsid w:val="004E30B8"/>
    <w:rsid w:val="00567BF0"/>
    <w:rsid w:val="0067188F"/>
    <w:rsid w:val="006A7C38"/>
    <w:rsid w:val="0070241F"/>
    <w:rsid w:val="00752EA7"/>
    <w:rsid w:val="00753BFE"/>
    <w:rsid w:val="00755155"/>
    <w:rsid w:val="0076100D"/>
    <w:rsid w:val="0077229E"/>
    <w:rsid w:val="00772AF2"/>
    <w:rsid w:val="007936DE"/>
    <w:rsid w:val="00917664"/>
    <w:rsid w:val="00932217"/>
    <w:rsid w:val="00984BD0"/>
    <w:rsid w:val="009A569C"/>
    <w:rsid w:val="00A93482"/>
    <w:rsid w:val="00BC0114"/>
    <w:rsid w:val="00BE2F31"/>
    <w:rsid w:val="00D32C1F"/>
    <w:rsid w:val="00E25BA2"/>
    <w:rsid w:val="00F16755"/>
    <w:rsid w:val="00F307DA"/>
    <w:rsid w:val="00F6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385A4D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00D"/>
    <w:pPr>
      <w:widowControl w:val="0"/>
      <w:autoSpaceDE w:val="0"/>
      <w:autoSpaceDN w:val="0"/>
      <w:adjustRightInd w:val="0"/>
      <w:spacing w:line="276" w:lineRule="auto"/>
    </w:pPr>
    <w:rPr>
      <w:rFonts w:ascii="FS Albert Pro" w:hAnsi="FS Albert Pro" w:cs="FS Albert Pro"/>
      <w:color w:val="404040" w:themeColor="text1" w:themeTint="BF"/>
      <w:sz w:val="20"/>
      <w:szCs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5AA9"/>
    <w:pPr>
      <w:outlineLvl w:val="0"/>
    </w:pPr>
    <w:rPr>
      <w:b/>
      <w:bCs/>
      <w:color w:val="DD162E"/>
      <w:sz w:val="56"/>
      <w:szCs w:val="56"/>
      <w14:textFill>
        <w14:solidFill>
          <w14:srgbClr w14:val="DD162E">
            <w14:lumMod w14:val="75000"/>
            <w14:lumOff w14:val="25000"/>
          </w14:srgbClr>
        </w14:solidFill>
      </w14:textFill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55AA9"/>
    <w:pPr>
      <w:outlineLvl w:val="1"/>
    </w:pPr>
    <w:rPr>
      <w:b w:val="0"/>
      <w:bCs w:val="0"/>
      <w:sz w:val="44"/>
      <w:szCs w:val="4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100D"/>
    <w:pPr>
      <w:outlineLvl w:val="2"/>
    </w:pPr>
    <w:rPr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Ostwald1">
    <w:name w:val="Ostwald 1"/>
    <w:basedOn w:val="TableNormal"/>
    <w:uiPriority w:val="99"/>
    <w:rsid w:val="0067188F"/>
    <w:rPr>
      <w:rFonts w:ascii="Arial" w:eastAsiaTheme="minorEastAsia" w:hAnsi="Arial"/>
      <w:sz w:val="22"/>
      <w:lang w:val="en-AU"/>
    </w:rPr>
    <w:tblPr>
      <w:tblInd w:w="113" w:type="dxa"/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F2F2F2" w:themeFill="background1" w:themeFillShade="F2"/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shd w:val="clear" w:color="auto" w:fill="B09471"/>
      </w:tcPr>
    </w:tblStylePr>
  </w:style>
  <w:style w:type="paragraph" w:styleId="Header">
    <w:name w:val="header"/>
    <w:basedOn w:val="Normal"/>
    <w:link w:val="HeaderChar"/>
    <w:uiPriority w:val="99"/>
    <w:unhideWhenUsed/>
    <w:rsid w:val="00E25B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BA2"/>
  </w:style>
  <w:style w:type="paragraph" w:styleId="Footer">
    <w:name w:val="footer"/>
    <w:basedOn w:val="Normal"/>
    <w:link w:val="FooterChar"/>
    <w:uiPriority w:val="99"/>
    <w:unhideWhenUsed/>
    <w:rsid w:val="00E25B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BA2"/>
  </w:style>
  <w:style w:type="paragraph" w:customStyle="1" w:styleId="Default">
    <w:name w:val="Default"/>
    <w:rsid w:val="00355AA9"/>
    <w:pPr>
      <w:widowControl w:val="0"/>
      <w:autoSpaceDE w:val="0"/>
      <w:autoSpaceDN w:val="0"/>
      <w:adjustRightInd w:val="0"/>
    </w:pPr>
    <w:rPr>
      <w:rFonts w:ascii="FS Albert Pro" w:hAnsi="FS Albert Pro" w:cs="FS Albert Pro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355AA9"/>
    <w:rPr>
      <w:rFonts w:ascii="FS Albert Pro" w:hAnsi="FS Albert Pro"/>
      <w:b/>
      <w:bCs/>
      <w:color w:val="DD162E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355AA9"/>
    <w:rPr>
      <w:rFonts w:ascii="FS Albert Pro" w:hAnsi="FS Albert Pro"/>
      <w:color w:val="DD162E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76100D"/>
    <w:rPr>
      <w:rFonts w:ascii="FS Albert Pro" w:hAnsi="FS Albert Pro"/>
      <w:color w:val="DD162E"/>
      <w:sz w:val="28"/>
      <w:szCs w:val="32"/>
    </w:rPr>
  </w:style>
  <w:style w:type="paragraph" w:styleId="Subtitle">
    <w:name w:val="Subtitle"/>
    <w:basedOn w:val="Normal"/>
    <w:next w:val="Normal"/>
    <w:link w:val="SubtitleChar"/>
    <w:uiPriority w:val="11"/>
    <w:rsid w:val="00752EA7"/>
    <w:rPr>
      <w:b/>
      <w:color w:val="FFFFFF" w:themeColor="background1"/>
      <w:sz w:val="22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752EA7"/>
    <w:rPr>
      <w:rFonts w:ascii="FS Albert Pro" w:hAnsi="FS Albert Pro" w:cs="FS Albert Pro"/>
      <w:b/>
      <w:color w:val="FFFFFF" w:themeColor="background1"/>
      <w:sz w:val="22"/>
      <w:szCs w:val="19"/>
      <w:lang w:val="en-AU"/>
    </w:rPr>
  </w:style>
  <w:style w:type="paragraph" w:customStyle="1" w:styleId="DateHeading">
    <w:name w:val="Date Heading"/>
    <w:basedOn w:val="Subtitle"/>
    <w:qFormat/>
    <w:rsid w:val="00752EA7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36DE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6DE"/>
    <w:rPr>
      <w:rFonts w:ascii="Lucida Grande" w:hAnsi="Lucida Grande" w:cs="Lucida Grande"/>
      <w:color w:val="404040" w:themeColor="text1" w:themeTint="BF"/>
      <w:sz w:val="18"/>
      <w:szCs w:val="18"/>
    </w:rPr>
  </w:style>
  <w:style w:type="paragraph" w:styleId="ListParagraph">
    <w:name w:val="List Paragraph"/>
    <w:basedOn w:val="Normal"/>
    <w:uiPriority w:val="34"/>
    <w:qFormat/>
    <w:rsid w:val="006A7C38"/>
    <w:pPr>
      <w:autoSpaceDE/>
      <w:autoSpaceDN/>
      <w:adjustRightInd/>
      <w:spacing w:after="200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A1F4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00D"/>
    <w:pPr>
      <w:widowControl w:val="0"/>
      <w:autoSpaceDE w:val="0"/>
      <w:autoSpaceDN w:val="0"/>
      <w:adjustRightInd w:val="0"/>
      <w:spacing w:line="276" w:lineRule="auto"/>
    </w:pPr>
    <w:rPr>
      <w:rFonts w:ascii="FS Albert Pro" w:hAnsi="FS Albert Pro" w:cs="FS Albert Pro"/>
      <w:color w:val="404040" w:themeColor="text1" w:themeTint="BF"/>
      <w:sz w:val="20"/>
      <w:szCs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5AA9"/>
    <w:pPr>
      <w:outlineLvl w:val="0"/>
    </w:pPr>
    <w:rPr>
      <w:b/>
      <w:bCs/>
      <w:color w:val="DD162E"/>
      <w:sz w:val="56"/>
      <w:szCs w:val="56"/>
      <w14:textFill>
        <w14:solidFill>
          <w14:srgbClr w14:val="DD162E">
            <w14:lumMod w14:val="75000"/>
            <w14:lumOff w14:val="25000"/>
          </w14:srgbClr>
        </w14:solidFill>
      </w14:textFill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55AA9"/>
    <w:pPr>
      <w:outlineLvl w:val="1"/>
    </w:pPr>
    <w:rPr>
      <w:b w:val="0"/>
      <w:bCs w:val="0"/>
      <w:sz w:val="44"/>
      <w:szCs w:val="4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100D"/>
    <w:pPr>
      <w:outlineLvl w:val="2"/>
    </w:pPr>
    <w:rPr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Ostwald1">
    <w:name w:val="Ostwald 1"/>
    <w:basedOn w:val="TableNormal"/>
    <w:uiPriority w:val="99"/>
    <w:rsid w:val="0067188F"/>
    <w:rPr>
      <w:rFonts w:ascii="Arial" w:eastAsiaTheme="minorEastAsia" w:hAnsi="Arial"/>
      <w:sz w:val="22"/>
      <w:lang w:val="en-AU"/>
    </w:rPr>
    <w:tblPr>
      <w:tblInd w:w="113" w:type="dxa"/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F2F2F2" w:themeFill="background1" w:themeFillShade="F2"/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shd w:val="clear" w:color="auto" w:fill="B09471"/>
      </w:tcPr>
    </w:tblStylePr>
  </w:style>
  <w:style w:type="paragraph" w:styleId="Header">
    <w:name w:val="header"/>
    <w:basedOn w:val="Normal"/>
    <w:link w:val="HeaderChar"/>
    <w:uiPriority w:val="99"/>
    <w:unhideWhenUsed/>
    <w:rsid w:val="00E25B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BA2"/>
  </w:style>
  <w:style w:type="paragraph" w:styleId="Footer">
    <w:name w:val="footer"/>
    <w:basedOn w:val="Normal"/>
    <w:link w:val="FooterChar"/>
    <w:uiPriority w:val="99"/>
    <w:unhideWhenUsed/>
    <w:rsid w:val="00E25B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BA2"/>
  </w:style>
  <w:style w:type="paragraph" w:customStyle="1" w:styleId="Default">
    <w:name w:val="Default"/>
    <w:rsid w:val="00355AA9"/>
    <w:pPr>
      <w:widowControl w:val="0"/>
      <w:autoSpaceDE w:val="0"/>
      <w:autoSpaceDN w:val="0"/>
      <w:adjustRightInd w:val="0"/>
    </w:pPr>
    <w:rPr>
      <w:rFonts w:ascii="FS Albert Pro" w:hAnsi="FS Albert Pro" w:cs="FS Albert Pro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355AA9"/>
    <w:rPr>
      <w:rFonts w:ascii="FS Albert Pro" w:hAnsi="FS Albert Pro"/>
      <w:b/>
      <w:bCs/>
      <w:color w:val="DD162E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355AA9"/>
    <w:rPr>
      <w:rFonts w:ascii="FS Albert Pro" w:hAnsi="FS Albert Pro"/>
      <w:color w:val="DD162E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76100D"/>
    <w:rPr>
      <w:rFonts w:ascii="FS Albert Pro" w:hAnsi="FS Albert Pro"/>
      <w:color w:val="DD162E"/>
      <w:sz w:val="28"/>
      <w:szCs w:val="32"/>
    </w:rPr>
  </w:style>
  <w:style w:type="paragraph" w:styleId="Subtitle">
    <w:name w:val="Subtitle"/>
    <w:basedOn w:val="Normal"/>
    <w:next w:val="Normal"/>
    <w:link w:val="SubtitleChar"/>
    <w:uiPriority w:val="11"/>
    <w:rsid w:val="00752EA7"/>
    <w:rPr>
      <w:b/>
      <w:color w:val="FFFFFF" w:themeColor="background1"/>
      <w:sz w:val="22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752EA7"/>
    <w:rPr>
      <w:rFonts w:ascii="FS Albert Pro" w:hAnsi="FS Albert Pro" w:cs="FS Albert Pro"/>
      <w:b/>
      <w:color w:val="FFFFFF" w:themeColor="background1"/>
      <w:sz w:val="22"/>
      <w:szCs w:val="19"/>
      <w:lang w:val="en-AU"/>
    </w:rPr>
  </w:style>
  <w:style w:type="paragraph" w:customStyle="1" w:styleId="DateHeading">
    <w:name w:val="Date Heading"/>
    <w:basedOn w:val="Subtitle"/>
    <w:qFormat/>
    <w:rsid w:val="00752EA7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36DE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6DE"/>
    <w:rPr>
      <w:rFonts w:ascii="Lucida Grande" w:hAnsi="Lucida Grande" w:cs="Lucida Grande"/>
      <w:color w:val="404040" w:themeColor="text1" w:themeTint="BF"/>
      <w:sz w:val="18"/>
      <w:szCs w:val="18"/>
    </w:rPr>
  </w:style>
  <w:style w:type="paragraph" w:styleId="ListParagraph">
    <w:name w:val="List Paragraph"/>
    <w:basedOn w:val="Normal"/>
    <w:uiPriority w:val="34"/>
    <w:qFormat/>
    <w:rsid w:val="006A7C38"/>
    <w:pPr>
      <w:autoSpaceDE/>
      <w:autoSpaceDN/>
      <w:adjustRightInd/>
      <w:spacing w:after="200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A1F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BE~1\AppData\Local\Temp\notesE259CD\QR_WORKS_NOTICE_1_PAGE_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053f7b275f4c72526443b7274955c6c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f6032d4ac0c3c7e58389b6361bb526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59B31B6-1875-45B1-9D2B-B230224B6729}"/>
</file>

<file path=customXml/itemProps2.xml><?xml version="1.0" encoding="utf-8"?>
<ds:datastoreItem xmlns:ds="http://schemas.openxmlformats.org/officeDocument/2006/customXml" ds:itemID="{930444D0-8298-4BF2-B743-4297CDDF509C}"/>
</file>

<file path=customXml/itemProps3.xml><?xml version="1.0" encoding="utf-8"?>
<ds:datastoreItem xmlns:ds="http://schemas.openxmlformats.org/officeDocument/2006/customXml" ds:itemID="{5A103587-2F58-4E26-A2D8-FDDAE4D65B17}"/>
</file>

<file path=docProps/app.xml><?xml version="1.0" encoding="utf-8"?>
<Properties xmlns="http://schemas.openxmlformats.org/officeDocument/2006/extended-properties" xmlns:vt="http://schemas.openxmlformats.org/officeDocument/2006/docPropsVTypes">
  <Template>QR_WORKS_NOTICE_1_PAGE_FINAL.dotx</Template>
  <TotalTime>3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Annabelle Body</dc:creator>
  <cp:lastModifiedBy>James, Lyndon</cp:lastModifiedBy>
  <cp:revision>6</cp:revision>
  <cp:lastPrinted>2018-02-07T01:28:00Z</cp:lastPrinted>
  <dcterms:created xsi:type="dcterms:W3CDTF">2018-02-07T01:06:00Z</dcterms:created>
  <dcterms:modified xsi:type="dcterms:W3CDTF">2018-02-07T03:04:00Z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0x010100A2ED94B99AC6E543AC366244A9AF2AE0</vt:lpwstr>
  </property>
</Properties>
</file>