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6F220" w14:textId="0E4003F9"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14:paraId="5A5ED56E" w14:textId="3BE89E73"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14:paraId="032ECC15" w14:textId="77777777"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3558036B" w14:textId="7B742700"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70804E34" w14:textId="19B587E8" w:rsidR="00B63727" w:rsidRPr="00572645" w:rsidRDefault="00214DA6" w:rsidP="000F7D08">
      <w:pPr>
        <w:spacing w:before="120" w:after="0" w:line="240" w:lineRule="auto"/>
        <w:rPr>
          <w:rFonts w:ascii="Arial" w:hAnsi="Arial" w:cs="Arial"/>
          <w:b/>
          <w:i w:val="0"/>
          <w:iCs w:val="0"/>
          <w:color w:val="FFFFFF" w:themeColor="background1"/>
          <w:spacing w:val="-2"/>
          <w:sz w:val="24"/>
          <w:szCs w:val="28"/>
          <w:lang w:val="en-AU"/>
        </w:rPr>
      </w:pPr>
      <w:r>
        <w:rPr>
          <w:rFonts w:ascii="Arial" w:hAnsi="Arial" w:cs="Arial"/>
          <w:b/>
          <w:i w:val="0"/>
          <w:iCs w:val="0"/>
          <w:color w:val="FFFFFF" w:themeColor="background1"/>
          <w:spacing w:val="-2"/>
          <w:sz w:val="24"/>
          <w:szCs w:val="28"/>
          <w:lang w:val="en-AU"/>
        </w:rPr>
        <w:t>17</w:t>
      </w:r>
      <w:r w:rsidR="005472F5" w:rsidRPr="00572645">
        <w:rPr>
          <w:rFonts w:ascii="Arial" w:hAnsi="Arial" w:cs="Arial"/>
          <w:b/>
          <w:i w:val="0"/>
          <w:iCs w:val="0"/>
          <w:color w:val="FFFFFF" w:themeColor="background1"/>
          <w:spacing w:val="-2"/>
          <w:sz w:val="24"/>
          <w:szCs w:val="28"/>
          <w:lang w:val="en-AU"/>
        </w:rPr>
        <w:t xml:space="preserve"> </w:t>
      </w:r>
      <w:r w:rsidR="008C4FB6">
        <w:rPr>
          <w:rFonts w:ascii="Arial" w:hAnsi="Arial" w:cs="Arial"/>
          <w:b/>
          <w:i w:val="0"/>
          <w:iCs w:val="0"/>
          <w:color w:val="FFFFFF" w:themeColor="background1"/>
          <w:spacing w:val="-2"/>
          <w:sz w:val="24"/>
          <w:szCs w:val="28"/>
          <w:lang w:val="en-AU"/>
        </w:rPr>
        <w:t>July</w:t>
      </w:r>
      <w:r w:rsidR="003B6AA7">
        <w:rPr>
          <w:rFonts w:ascii="Arial" w:hAnsi="Arial" w:cs="Arial"/>
          <w:b/>
          <w:i w:val="0"/>
          <w:iCs w:val="0"/>
          <w:color w:val="FFFFFF" w:themeColor="background1"/>
          <w:spacing w:val="-2"/>
          <w:sz w:val="24"/>
          <w:szCs w:val="28"/>
          <w:lang w:val="en-AU"/>
        </w:rPr>
        <w:t xml:space="preserve"> to 1</w:t>
      </w:r>
      <w:r w:rsidR="008C4FB6">
        <w:rPr>
          <w:rFonts w:ascii="Arial" w:hAnsi="Arial" w:cs="Arial"/>
          <w:b/>
          <w:i w:val="0"/>
          <w:iCs w:val="0"/>
          <w:color w:val="FFFFFF" w:themeColor="background1"/>
          <w:spacing w:val="-2"/>
          <w:sz w:val="24"/>
          <w:szCs w:val="28"/>
          <w:lang w:val="en-AU"/>
        </w:rPr>
        <w:t>4</w:t>
      </w:r>
      <w:r w:rsidR="00FD5B34" w:rsidRPr="00572645">
        <w:rPr>
          <w:rFonts w:ascii="Arial" w:hAnsi="Arial" w:cs="Arial"/>
          <w:b/>
          <w:i w:val="0"/>
          <w:iCs w:val="0"/>
          <w:color w:val="FFFFFF" w:themeColor="background1"/>
          <w:spacing w:val="-2"/>
          <w:sz w:val="24"/>
          <w:szCs w:val="28"/>
          <w:lang w:val="en-AU"/>
        </w:rPr>
        <w:t xml:space="preserve"> </w:t>
      </w:r>
      <w:r w:rsidR="008C4FB6">
        <w:rPr>
          <w:rFonts w:ascii="Arial" w:hAnsi="Arial" w:cs="Arial"/>
          <w:b/>
          <w:i w:val="0"/>
          <w:iCs w:val="0"/>
          <w:color w:val="FFFFFF" w:themeColor="background1"/>
          <w:spacing w:val="-2"/>
          <w:sz w:val="24"/>
          <w:szCs w:val="28"/>
          <w:lang w:val="en-AU"/>
        </w:rPr>
        <w:t>August</w:t>
      </w:r>
      <w:r w:rsidR="00FD5B34" w:rsidRPr="00572645">
        <w:rPr>
          <w:rFonts w:ascii="Arial" w:hAnsi="Arial" w:cs="Arial"/>
          <w:b/>
          <w:i w:val="0"/>
          <w:iCs w:val="0"/>
          <w:color w:val="FFFFFF" w:themeColor="background1"/>
          <w:spacing w:val="-2"/>
          <w:sz w:val="24"/>
          <w:szCs w:val="28"/>
          <w:lang w:val="en-AU"/>
        </w:rPr>
        <w:t xml:space="preserve"> 2016</w:t>
      </w:r>
    </w:p>
    <w:p w14:paraId="106CD99E" w14:textId="68B081EC" w:rsidR="002E499C" w:rsidRPr="00572645" w:rsidRDefault="002E499C" w:rsidP="000F7D08">
      <w:pPr>
        <w:spacing w:before="240" w:after="0" w:line="240" w:lineRule="auto"/>
        <w:rPr>
          <w:rFonts w:ascii="Arial" w:hAnsi="Arial" w:cs="Arial"/>
          <w:b/>
          <w:i w:val="0"/>
          <w:iCs w:val="0"/>
          <w:color w:val="4D4D4C"/>
          <w:spacing w:val="-2"/>
          <w:sz w:val="36"/>
          <w:szCs w:val="56"/>
          <w:lang w:val="en-AU"/>
        </w:rPr>
      </w:pPr>
      <w:r w:rsidRPr="00572645">
        <w:rPr>
          <w:rFonts w:ascii="Arial" w:hAnsi="Arial" w:cs="Arial"/>
          <w:b/>
          <w:i w:val="0"/>
          <w:iCs w:val="0"/>
          <w:color w:val="4D4D4C"/>
          <w:spacing w:val="-2"/>
          <w:sz w:val="36"/>
          <w:szCs w:val="56"/>
          <w:lang w:val="en-AU"/>
        </w:rPr>
        <w:t>Signals Upgrade Project</w:t>
      </w:r>
    </w:p>
    <w:p w14:paraId="05451B7A" w14:textId="21C0709D" w:rsidR="00AF05EF" w:rsidRPr="00572645" w:rsidRDefault="00AF05EF" w:rsidP="00AF05EF">
      <w:pPr>
        <w:spacing w:after="0" w:line="240" w:lineRule="auto"/>
        <w:rPr>
          <w:rFonts w:ascii="FS Albert Pro" w:hAnsi="FS Albert Pro" w:cs="Arial"/>
          <w:i w:val="0"/>
          <w:iCs w:val="0"/>
          <w:color w:val="4D4D4C"/>
          <w:spacing w:val="-2"/>
          <w:sz w:val="12"/>
          <w:lang w:val="en-AU"/>
        </w:rPr>
      </w:pPr>
    </w:p>
    <w:p w14:paraId="0A48704B" w14:textId="34AFE6A2" w:rsidR="005472F5" w:rsidRPr="00572645" w:rsidRDefault="005472F5" w:rsidP="005E3F14">
      <w:pPr>
        <w:spacing w:after="120" w:line="240" w:lineRule="auto"/>
        <w:ind w:right="140"/>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 xml:space="preserve">This is the </w:t>
      </w:r>
      <w:r w:rsidR="0001026A">
        <w:rPr>
          <w:rFonts w:ascii="Arial" w:hAnsi="Arial" w:cs="Arial"/>
          <w:i w:val="0"/>
          <w:iCs w:val="0"/>
          <w:color w:val="4D4D4C"/>
          <w:spacing w:val="-2"/>
          <w:sz w:val="22"/>
          <w:lang w:val="en-AU"/>
        </w:rPr>
        <w:t>fourth</w:t>
      </w:r>
      <w:r w:rsidRPr="00572645">
        <w:rPr>
          <w:rFonts w:ascii="Arial" w:hAnsi="Arial" w:cs="Arial"/>
          <w:i w:val="0"/>
          <w:iCs w:val="0"/>
          <w:color w:val="4D4D4C"/>
          <w:spacing w:val="-2"/>
          <w:sz w:val="22"/>
          <w:lang w:val="en-AU"/>
        </w:rPr>
        <w:t xml:space="preserve"> of a regular notice you will receive to keep you informed of works in your area associated with our Sign</w:t>
      </w:r>
      <w:r w:rsidR="00452E90">
        <w:rPr>
          <w:rFonts w:ascii="Arial" w:hAnsi="Arial" w:cs="Arial"/>
          <w:i w:val="0"/>
          <w:iCs w:val="0"/>
          <w:color w:val="4D4D4C"/>
          <w:spacing w:val="-2"/>
          <w:sz w:val="22"/>
          <w:lang w:val="en-AU"/>
        </w:rPr>
        <w:t>als Upgrade Project.  This four-</w:t>
      </w:r>
      <w:r w:rsidRPr="00572645">
        <w:rPr>
          <w:rFonts w:ascii="Arial" w:hAnsi="Arial" w:cs="Arial"/>
          <w:i w:val="0"/>
          <w:iCs w:val="0"/>
          <w:color w:val="4D4D4C"/>
          <w:spacing w:val="-2"/>
          <w:sz w:val="22"/>
          <w:lang w:val="en-AU"/>
        </w:rPr>
        <w:t>week look ahead is intended to provide an outline of planned works and th</w:t>
      </w:r>
      <w:r w:rsidR="00452E90">
        <w:rPr>
          <w:rFonts w:ascii="Arial" w:hAnsi="Arial" w:cs="Arial"/>
          <w:i w:val="0"/>
          <w:iCs w:val="0"/>
          <w:color w:val="4D4D4C"/>
          <w:spacing w:val="-2"/>
          <w:sz w:val="22"/>
          <w:lang w:val="en-AU"/>
        </w:rPr>
        <w:t>eir approximate location so</w:t>
      </w:r>
      <w:r w:rsidRPr="00572645">
        <w:rPr>
          <w:rFonts w:ascii="Arial" w:hAnsi="Arial" w:cs="Arial"/>
          <w:i w:val="0"/>
          <w:iCs w:val="0"/>
          <w:color w:val="4D4D4C"/>
          <w:spacing w:val="-2"/>
          <w:sz w:val="22"/>
          <w:lang w:val="en-AU"/>
        </w:rPr>
        <w:t xml:space="preserve"> you will know what Queensland Rail is doing</w:t>
      </w:r>
      <w:r w:rsidR="00452E90">
        <w:rPr>
          <w:rFonts w:ascii="Arial" w:hAnsi="Arial" w:cs="Arial"/>
          <w:i w:val="0"/>
          <w:iCs w:val="0"/>
          <w:color w:val="4D4D4C"/>
          <w:spacing w:val="-2"/>
          <w:sz w:val="22"/>
          <w:lang w:val="en-AU"/>
        </w:rPr>
        <w:t xml:space="preserve"> and</w:t>
      </w:r>
      <w:r w:rsidRPr="00572645">
        <w:rPr>
          <w:rFonts w:ascii="Arial" w:hAnsi="Arial" w:cs="Arial"/>
          <w:i w:val="0"/>
          <w:iCs w:val="0"/>
          <w:color w:val="4D4D4C"/>
          <w:spacing w:val="-2"/>
          <w:sz w:val="22"/>
          <w:lang w:val="en-AU"/>
        </w:rPr>
        <w:t xml:space="preserve"> where. </w:t>
      </w:r>
    </w:p>
    <w:p w14:paraId="1808B1BC" w14:textId="73C3769D" w:rsidR="005472F5" w:rsidRPr="00572645" w:rsidRDefault="005472F5" w:rsidP="005E3F14">
      <w:pPr>
        <w:spacing w:after="120" w:line="240" w:lineRule="auto"/>
        <w:ind w:right="140"/>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The nature of this work is such that there will be little to see</w:t>
      </w:r>
      <w:r w:rsidR="00452E90">
        <w:rPr>
          <w:rFonts w:ascii="Arial" w:hAnsi="Arial" w:cs="Arial"/>
          <w:i w:val="0"/>
          <w:iCs w:val="0"/>
          <w:color w:val="4D4D4C"/>
          <w:spacing w:val="-2"/>
          <w:sz w:val="22"/>
          <w:lang w:val="en-AU"/>
        </w:rPr>
        <w:t>,</w:t>
      </w:r>
      <w:r w:rsidRPr="00572645">
        <w:rPr>
          <w:rFonts w:ascii="Arial" w:hAnsi="Arial" w:cs="Arial"/>
          <w:i w:val="0"/>
          <w:iCs w:val="0"/>
          <w:color w:val="4D4D4C"/>
          <w:spacing w:val="-2"/>
          <w:sz w:val="22"/>
          <w:lang w:val="en-AU"/>
        </w:rPr>
        <w:t xml:space="preserve"> but there will be construction noise and traffic impacts, particularly around those points where we require access to the rail corridor. </w:t>
      </w:r>
    </w:p>
    <w:p w14:paraId="6E94FEC7" w14:textId="58ED5107" w:rsidR="00D177CF" w:rsidRDefault="005472F5" w:rsidP="00456195">
      <w:pPr>
        <w:spacing w:after="140" w:line="240" w:lineRule="auto"/>
        <w:ind w:right="142"/>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We apologise for any inconvenience and thank you for your understanding while we dig trenches, lay cables, move overhead electrical wires and install new signalling equipment on the line between Roma Street and Corinda.</w:t>
      </w:r>
    </w:p>
    <w:p w14:paraId="489B03F7" w14:textId="615AB548" w:rsidR="00F608C0" w:rsidRPr="001709D0" w:rsidRDefault="00F81972" w:rsidP="00456195">
      <w:pPr>
        <w:spacing w:before="360" w:after="0"/>
        <w:ind w:right="4820"/>
        <w:rPr>
          <w:rFonts w:ascii="Arial" w:hAnsi="Arial" w:cs="Arial"/>
          <w:i w:val="0"/>
          <w:iCs w:val="0"/>
          <w:color w:val="4D4D4C"/>
          <w:spacing w:val="-2"/>
          <w:sz w:val="22"/>
          <w:lang w:val="en-AU"/>
        </w:rPr>
      </w:pPr>
      <w:r>
        <w:rPr>
          <w:rFonts w:ascii="Arial" w:hAnsi="Arial" w:cs="Arial"/>
          <w:b/>
          <w:i w:val="0"/>
          <w:iCs w:val="0"/>
          <w:noProof/>
          <w:color w:val="4D4D4C"/>
          <w:spacing w:val="-2"/>
          <w:sz w:val="26"/>
          <w:szCs w:val="28"/>
          <w:lang w:val="en-AU" w:eastAsia="en-AU"/>
        </w:rPr>
        <mc:AlternateContent>
          <mc:Choice Requires="wpg">
            <w:drawing>
              <wp:anchor distT="0" distB="0" distL="114300" distR="114300" simplePos="0" relativeHeight="251673600" behindDoc="0" locked="0" layoutInCell="1" allowOverlap="1" wp14:anchorId="5DBB5EA8" wp14:editId="6858965C">
                <wp:simplePos x="0" y="0"/>
                <wp:positionH relativeFrom="column">
                  <wp:posOffset>4302125</wp:posOffset>
                </wp:positionH>
                <wp:positionV relativeFrom="page">
                  <wp:posOffset>4573905</wp:posOffset>
                </wp:positionV>
                <wp:extent cx="2495550" cy="5346700"/>
                <wp:effectExtent l="0" t="0" r="0" b="12700"/>
                <wp:wrapThrough wrapText="bothSides">
                  <wp:wrapPolygon edited="0">
                    <wp:start x="0" y="0"/>
                    <wp:lineTo x="0" y="21549"/>
                    <wp:lineTo x="21325" y="21549"/>
                    <wp:lineTo x="21325"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2495550" cy="5346700"/>
                          <a:chOff x="0" y="0"/>
                          <a:chExt cx="2495550" cy="5346700"/>
                        </a:xfrm>
                      </wpg:grpSpPr>
                      <wpg:grpSp>
                        <wpg:cNvPr id="16" name="Group 16"/>
                        <wpg:cNvGrpSpPr/>
                        <wpg:grpSpPr>
                          <a:xfrm>
                            <a:off x="0" y="0"/>
                            <a:ext cx="2495550" cy="5346700"/>
                            <a:chOff x="0" y="0"/>
                            <a:chExt cx="2495550" cy="5346700"/>
                          </a:xfrm>
                        </wpg:grpSpPr>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l="18169" r="10193" b="30152"/>
                            <a:stretch/>
                          </pic:blipFill>
                          <pic:spPr bwMode="auto">
                            <a:xfrm>
                              <a:off x="0" y="0"/>
                              <a:ext cx="2495550" cy="5346700"/>
                            </a:xfrm>
                            <a:prstGeom prst="rect">
                              <a:avLst/>
                            </a:prstGeom>
                            <a:ln>
                              <a:noFill/>
                            </a:ln>
                            <a:extLst>
                              <a:ext uri="{53640926-AAD7-44D8-BBD7-CCE9431645EC}">
                                <a14:shadowObscured xmlns:a14="http://schemas.microsoft.com/office/drawing/2010/main"/>
                              </a:ext>
                            </a:extLst>
                          </pic:spPr>
                        </pic:pic>
                        <wpg:grpSp>
                          <wpg:cNvPr id="3" name="Group 3"/>
                          <wpg:cNvGrpSpPr/>
                          <wpg:grpSpPr>
                            <a:xfrm>
                              <a:off x="457200" y="330200"/>
                              <a:ext cx="1227455" cy="4658360"/>
                              <a:chOff x="0" y="0"/>
                              <a:chExt cx="1265129" cy="4798179"/>
                            </a:xfrm>
                          </wpg:grpSpPr>
                          <wps:wsp>
                            <wps:cNvPr id="4" name="Oval 4"/>
                            <wps:cNvSpPr/>
                            <wps:spPr>
                              <a:xfrm>
                                <a:off x="190500" y="0"/>
                                <a:ext cx="322139" cy="322139"/>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DF684" w14:textId="77777777" w:rsidR="00F608C0" w:rsidRPr="007B6AF3" w:rsidRDefault="00F608C0" w:rsidP="00F608C0">
                                  <w:pPr>
                                    <w:rPr>
                                      <w:i w:val="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0" y="1346200"/>
                                <a:ext cx="322139" cy="322139"/>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314810" y="3076695"/>
                                <a:ext cx="322139" cy="322139"/>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484977" y="3665348"/>
                                <a:ext cx="322139" cy="322139"/>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942990" y="4476040"/>
                                <a:ext cx="322139" cy="322139"/>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7D824" w14:textId="77777777" w:rsidR="00F608C0" w:rsidRPr="007B6AF3" w:rsidRDefault="00F608C0" w:rsidP="000E758D">
                                  <w:pPr>
                                    <w:rPr>
                                      <w:i w:val="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 name="Oval 7"/>
                        <wps:cNvSpPr/>
                        <wps:spPr>
                          <a:xfrm>
                            <a:off x="1143000" y="4343400"/>
                            <a:ext cx="312546" cy="312752"/>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533400" y="2743200"/>
                            <a:ext cx="312546" cy="312752"/>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 o:spid="_x0000_s1026" style="position:absolute;margin-left:338.75pt;margin-top:360.15pt;width:196.5pt;height:421pt;z-index:251673600;mso-position-vertical-relative:page" coordsize="24955,5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">
                <v:group id="Group 16" o:spid="_x0000_s1027" style="position:absolute;width:24955;height:53467" coordsize="24955,53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4955;height:5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WgeDAAAAA2gAAAA8AAABkcnMvZG93bnJldi54bWxEj0GLwjAUhO+C/yE8wZumenCXahQRBEF0&#10;td29P5pnW2xeSpJq/febBWGPw8x8w6w2vWnEg5yvLSuYTRMQxIXVNZcKvvP95BOED8gaG8uk4EUe&#10;NuvhYIWptk++0iMLpYgQ9ikqqEJoUyl9UZFBP7UtcfRu1hkMUbpSaofPCDeNnCfJQhqsOS5U2NKu&#10;ouKedSZSsmvr6/zjEn70+f7Vsdt3p6NS41G/XYII1If/8Lt90Arm8Hcl3g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NaB4MAAAADaAAAADwAAAAAAAAAAAAAAAACfAgAA&#10;ZHJzL2Rvd25yZXYueG1sUEsFBgAAAAAEAAQA9wAAAIwDAAAAAA==&#10;">
                    <v:imagedata r:id="rId10" o:title="" cropbottom="19760f" cropleft="11907f" cropright="6680f"/>
                    <v:path arrowok="t"/>
                  </v:shape>
                  <v:group id="Group 3" o:spid="_x0000_s1029" style="position:absolute;left:4572;top:3302;width:12274;height:46583" coordsize="12651,47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4" o:spid="_x0000_s1030" style="position:absolute;left:1905;width:3221;height:3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wucUA&#10;AADaAAAADwAAAGRycy9kb3ducmV2LnhtbESPQWvCQBSE74X+h+UVeim6UUTa1FVKqaV40rSIx2f2&#10;mQ1m34bsNon+elcQPA4z8w0zW/S2Ei01vnSsYDRMQBDnTpdcKPj7XQ5eQfiArLFyTApO5GExf3yY&#10;Yapdxxtqs1CICGGfogITQp1K6XNDFv3Q1cTRO7jGYoiyKaRusItwW8lxkkylxZLjgsGaPg3lx+zf&#10;KjjuT7v1yL1lZved779ezoftqmuVen7qP95BBOrDPXxr/2gFE7heiT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LC5xQAAANoAAAAPAAAAAAAAAAAAAAAAAJgCAABkcnMv&#10;ZG93bnJldi54bWxQSwUGAAAAAAQABAD1AAAAigMAAAAA&#10;" fillcolor="#ed7d31 [3205]" stroked="f" strokeweight="1pt">
                      <v:stroke joinstyle="miter"/>
                      <v:textbox>
                        <w:txbxContent>
                          <w:p w14:paraId="30BDF684" w14:textId="77777777" w:rsidR="00F608C0" w:rsidRPr="007B6AF3" w:rsidRDefault="00F608C0" w:rsidP="00F608C0">
                            <w:pPr>
                              <w:rPr>
                                <w:i w:val="0"/>
                                <w:sz w:val="22"/>
                              </w:rPr>
                            </w:pPr>
                          </w:p>
                        </w:txbxContent>
                      </v:textbox>
                    </v:oval>
                    <v:oval id="Oval 5" o:spid="_x0000_s1031" style="position:absolute;top:13462;width:3221;height:3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VIsUA&#10;AADaAAAADwAAAGRycy9kb3ducmV2LnhtbESPQWvCQBSE74X+h+UVeim6UVDa1FVKqaV40rSIx2f2&#10;mQ1m34bsNon+elcQPA4z8w0zW/S2Ei01vnSsYDRMQBDnTpdcKPj7XQ5eQfiArLFyTApO5GExf3yY&#10;Yapdxxtqs1CICGGfogITQp1K6XNDFv3Q1cTRO7jGYoiyKaRusItwW8lxkkylxZLjgsGaPg3lx+zf&#10;KjjuT7v1yL1lZved779ezoftqmuVen7qP95BBOrDPXxr/2gFE7heiT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BUixQAAANoAAAAPAAAAAAAAAAAAAAAAAJgCAABkcnMv&#10;ZG93bnJldi54bWxQSwUGAAAAAAQABAD1AAAAigMAAAAA&#10;" fillcolor="#ed7d31 [3205]" stroked="f" strokeweight="1pt">
                      <v:stroke joinstyle="miter"/>
                    </v:oval>
                    <v:oval id="Oval 6" o:spid="_x0000_s1032" style="position:absolute;left:3148;top:30766;width:3221;height:3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LVcQA&#10;AADaAAAADwAAAGRycy9kb3ducmV2LnhtbESPQWvCQBSE70L/w/IKvUjd6EFsdBUpVUpPmpbi8Zl9&#10;ZoPZtyG7JrG/3hWEHoeZ+YZZrHpbiZYaXzpWMB4lIIhzp0suFPx8b15nIHxA1lg5JgVX8rBaPg0W&#10;mGrX8Z7aLBQiQtinqMCEUKdS+tyQRT9yNXH0Tq6xGKJsCqkb7CLcVnKSJFNpseS4YLCmd0P5ObtY&#10;Befj9bAbu7fMHLb58WP4d/r96lqlXp779RxEoD78hx/tT61gCvcr8Qb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i1XEAAAA2gAAAA8AAAAAAAAAAAAAAAAAmAIAAGRycy9k&#10;b3ducmV2LnhtbFBLBQYAAAAABAAEAPUAAACJAwAAAAA=&#10;" fillcolor="#ed7d31 [3205]" stroked="f" strokeweight="1pt">
                      <v:stroke joinstyle="miter"/>
                    </v:oval>
                    <v:oval id="Oval 7" o:spid="_x0000_s1033" style="position:absolute;left:4849;top:36653;width:3222;height:3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uzsUA&#10;AADaAAAADwAAAGRycy9kb3ducmV2LnhtbESPQWvCQBSE74X+h+UVeim60YO2qauUUkvxpGkRj8/s&#10;MxvMvg3ZbRL99a4geBxm5htmtuhtJVpqfOlYwWiYgCDOnS65UPD3uxy8gvABWWPlmBScyMNi/vgw&#10;w1S7jjfUZqEQEcI+RQUmhDqV0ueGLPqhq4mjd3CNxRBlU0jdYBfhtpLjJJlIiyXHBYM1fRrKj9m/&#10;VXDcn3brkXvLzO4733+9nA/bVdcq9fzUf7yDCNSHe/jW/tEKpnC9Em+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i7OxQAAANoAAAAPAAAAAAAAAAAAAAAAAJgCAABkcnMv&#10;ZG93bnJldi54bWxQSwUGAAAAAAQABAD1AAAAigMAAAAA&#10;" fillcolor="#ed7d31 [3205]" stroked="f" strokeweight="1pt">
                      <v:stroke joinstyle="miter"/>
                    </v:oval>
                    <v:oval id="Oval 12" o:spid="_x0000_s1034" style="position:absolute;left:9429;top:44760;width:3222;height:3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Jtb8A&#10;AADbAAAADwAAAGRycy9kb3ducmV2LnhtbERPS4vCMBC+L/gfwgje1lRlF6lGEUHwJG59nMdmbIrN&#10;pDRR239vBGFv8/E9Z75sbSUe1PjSsYLRMAFBnDtdcqHgeNh8T0H4gKyxckwKOvKwXPS+5phq9+Q/&#10;emShEDGEfYoKTAh1KqXPDVn0Q1cTR+7qGoshwqaQusFnDLeVHCfJr7RYcmwwWNPaUH7L7lZBedr7&#10;w+mW/FyMv06yo+zOu02n1KDfrmYgArXhX/xxb3WcP4b3L/E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mkm1vwAAANsAAAAPAAAAAAAAAAAAAAAAAJgCAABkcnMvZG93bnJl&#10;di54bWxQSwUGAAAAAAQABAD1AAAAhAMAAAAA&#10;" fillcolor="#4472c4 [3208]" stroked="f" strokeweight="1pt">
                      <v:stroke joinstyle="miter"/>
                      <v:textbox>
                        <w:txbxContent>
                          <w:p w14:paraId="5C67D824" w14:textId="77777777" w:rsidR="00F608C0" w:rsidRPr="007B6AF3" w:rsidRDefault="00F608C0" w:rsidP="000E758D">
                            <w:pPr>
                              <w:rPr>
                                <w:i w:val="0"/>
                                <w:sz w:val="22"/>
                              </w:rPr>
                            </w:pPr>
                          </w:p>
                        </w:txbxContent>
                      </v:textbox>
                    </v:oval>
                  </v:group>
                </v:group>
                <v:oval id="Oval 7" o:spid="_x0000_s1035" style="position:absolute;left:11430;top:43434;width:3125;height:3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JAsYA&#10;AADbAAAADwAAAGRycy9kb3ducmV2LnhtbESPQWvCQBSE70L/w/IKXkQ38VDa6CoiVkpPNS3i8Zl9&#10;ZoPZtyG7TWJ/fVco9DjMzDfMcj3YWnTU+sqxgnSWgCAunK64VPD1+Tp9BuEDssbaMSm4kYf16mG0&#10;xEy7ng/U5aEUEcI+QwUmhCaT0heGLPqZa4ijd3GtxRBlW0rdYh/htpbzJHmSFiuOCwYb2hoqrvm3&#10;VXA9304fqXvJzWlfnHeTn8vxve+UGj8OmwWIQEP4D/+137SCeQr3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zJAsYAAADbAAAADwAAAAAAAAAAAAAAAACYAgAAZHJz&#10;L2Rvd25yZXYueG1sUEsFBgAAAAAEAAQA9QAAAIsDAAAAAA==&#10;" fillcolor="#ed7d31 [3205]" stroked="f" strokeweight="1pt">
                  <v:stroke joinstyle="miter"/>
                </v:oval>
                <v:oval id="Oval 23" o:spid="_x0000_s1036" style="position:absolute;left:5334;top:27432;width:3125;height:3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y7sYA&#10;AADbAAAADwAAAGRycy9kb3ducmV2LnhtbESPQWvCQBSE74X+h+UVvJS60YLY1FVEVKSnmpbi8Zl9&#10;ZoPZtyG7JrG/vlsQPA4z8w0zW/S2Ei01vnSsYDRMQBDnTpdcKPj+2rxMQfiArLFyTAqu5GExf3yY&#10;Yapdx3tqs1CICGGfogITQp1K6XNDFv3Q1cTRO7nGYoiyKaRusItwW8lxkkykxZLjgsGaVobyc3ax&#10;Cs7H6+Fz5N4yc9jmx/Xz7+nno2uVGjz1y3cQgfpwD9/aO61g/Ar/X+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Ly7sYAAADbAAAADwAAAAAAAAAAAAAAAACYAgAAZHJz&#10;L2Rvd25yZXYueG1sUEsFBgAAAAAEAAQA9QAAAIsDAAAAAA==&#10;" fillcolor="#ed7d31 [3205]" stroked="f" strokeweight="1pt">
                  <v:stroke joinstyle="miter"/>
                </v:oval>
                <w10:wrap type="through" anchory="page"/>
              </v:group>
            </w:pict>
          </mc:Fallback>
        </mc:AlternateContent>
      </w:r>
      <w:r w:rsidR="008F45C4">
        <w:rPr>
          <w:rFonts w:ascii="Arial" w:hAnsi="Arial" w:cs="Arial"/>
          <w:b/>
          <w:i w:val="0"/>
          <w:iCs w:val="0"/>
          <w:color w:val="4D4D4C"/>
          <w:spacing w:val="-2"/>
          <w:sz w:val="26"/>
          <w:szCs w:val="28"/>
          <w:lang w:val="en-AU"/>
        </w:rPr>
        <w:t xml:space="preserve">Graceville and Chelmer </w:t>
      </w:r>
      <w:r w:rsidR="000E758D">
        <w:rPr>
          <w:rFonts w:ascii="Arial" w:hAnsi="Arial" w:cs="Arial"/>
          <w:b/>
          <w:i w:val="0"/>
          <w:iCs w:val="0"/>
          <w:color w:val="4D4D4C"/>
          <w:spacing w:val="-2"/>
          <w:sz w:val="26"/>
          <w:szCs w:val="28"/>
          <w:lang w:val="en-AU"/>
        </w:rPr>
        <w:t>overhead works</w:t>
      </w:r>
    </w:p>
    <w:tbl>
      <w:tblPr>
        <w:tblStyle w:val="TableGrid"/>
        <w:tblpPr w:leftFromText="180" w:rightFromText="180" w:vertAnchor="text" w:horzAnchor="margin" w:tblpY="38"/>
        <w:tblW w:w="632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6326"/>
      </w:tblGrid>
      <w:tr w:rsidR="008F45C4" w:rsidRPr="00742BDB" w14:paraId="63FD0650" w14:textId="77777777" w:rsidTr="00EE3367">
        <w:trPr>
          <w:trHeight w:val="455"/>
        </w:trPr>
        <w:tc>
          <w:tcPr>
            <w:tcW w:w="6326" w:type="dxa"/>
            <w:shd w:val="clear" w:color="auto" w:fill="505050"/>
            <w:vAlign w:val="center"/>
          </w:tcPr>
          <w:p w14:paraId="7DF3F2B1" w14:textId="77777777" w:rsidR="008F45C4" w:rsidRPr="000F7D08" w:rsidRDefault="008F45C4" w:rsidP="00C83BDB">
            <w:pPr>
              <w:jc w:val="center"/>
              <w:rPr>
                <w:rFonts w:ascii="Arial" w:hAnsi="Arial" w:cs="Arial"/>
                <w:b/>
                <w:i w:val="0"/>
                <w:iCs w:val="0"/>
                <w:color w:val="FFFFFF" w:themeColor="background1"/>
                <w:sz w:val="26"/>
                <w:szCs w:val="26"/>
                <w:lang w:val="en-AU"/>
              </w:rPr>
            </w:pPr>
            <w:r w:rsidRPr="000F7D08">
              <w:rPr>
                <w:rFonts w:ascii="Arial" w:hAnsi="Arial" w:cs="Arial"/>
                <w:b/>
                <w:i w:val="0"/>
                <w:iCs w:val="0"/>
                <w:color w:val="FFFFFF" w:themeColor="background1"/>
                <w:sz w:val="26"/>
                <w:szCs w:val="26"/>
                <w:lang w:val="en-AU"/>
              </w:rPr>
              <w:t>W</w:t>
            </w:r>
            <w:r>
              <w:rPr>
                <w:rFonts w:ascii="Arial" w:hAnsi="Arial" w:cs="Arial"/>
                <w:b/>
                <w:i w:val="0"/>
                <w:iCs w:val="0"/>
                <w:color w:val="FFFFFF" w:themeColor="background1"/>
                <w:sz w:val="26"/>
                <w:szCs w:val="26"/>
                <w:lang w:val="en-AU"/>
              </w:rPr>
              <w:t>orks</w:t>
            </w:r>
          </w:p>
        </w:tc>
      </w:tr>
      <w:tr w:rsidR="008F45C4" w:rsidRPr="00742BDB" w14:paraId="0493F4FA" w14:textId="77777777" w:rsidTr="00EE3367">
        <w:trPr>
          <w:trHeight w:val="1433"/>
        </w:trPr>
        <w:tc>
          <w:tcPr>
            <w:tcW w:w="6326" w:type="dxa"/>
            <w:shd w:val="clear" w:color="auto" w:fill="ED7D31" w:themeFill="accent2"/>
            <w:vAlign w:val="center"/>
          </w:tcPr>
          <w:p w14:paraId="7CE81D40" w14:textId="0AAE7963" w:rsidR="008F45C4" w:rsidRPr="00445AE7" w:rsidRDefault="008F45C4" w:rsidP="00C83BDB">
            <w:pPr>
              <w:spacing w:after="120"/>
              <w:rPr>
                <w:rFonts w:ascii="Arial" w:hAnsi="Arial" w:cs="Arial"/>
                <w:b/>
                <w:i w:val="0"/>
                <w:iCs w:val="0"/>
                <w:color w:val="FFFFFF" w:themeColor="background1"/>
                <w:spacing w:val="-2"/>
                <w:sz w:val="22"/>
                <w:szCs w:val="22"/>
                <w:lang w:val="en-AU"/>
              </w:rPr>
            </w:pPr>
            <w:r>
              <w:rPr>
                <w:rFonts w:ascii="Arial" w:hAnsi="Arial" w:cs="Arial"/>
                <w:b/>
                <w:i w:val="0"/>
                <w:iCs w:val="0"/>
                <w:color w:val="FFFFFF" w:themeColor="background1"/>
                <w:spacing w:val="-2"/>
                <w:sz w:val="22"/>
                <w:szCs w:val="22"/>
                <w:lang w:val="en-AU"/>
              </w:rPr>
              <w:t xml:space="preserve">Over five nights, from Sunday 17 </w:t>
            </w:r>
            <w:r w:rsidRPr="00445AE7">
              <w:rPr>
                <w:rFonts w:ascii="Arial" w:hAnsi="Arial" w:cs="Arial"/>
                <w:b/>
                <w:i w:val="0"/>
                <w:iCs w:val="0"/>
                <w:color w:val="FFFFFF" w:themeColor="background1"/>
                <w:spacing w:val="-2"/>
                <w:sz w:val="22"/>
                <w:szCs w:val="22"/>
                <w:lang w:val="en-AU"/>
              </w:rPr>
              <w:t xml:space="preserve">July to </w:t>
            </w:r>
            <w:r>
              <w:rPr>
                <w:rFonts w:ascii="Arial" w:hAnsi="Arial" w:cs="Arial"/>
                <w:b/>
                <w:i w:val="0"/>
                <w:iCs w:val="0"/>
                <w:color w:val="FFFFFF" w:themeColor="background1"/>
                <w:spacing w:val="-2"/>
                <w:sz w:val="22"/>
                <w:szCs w:val="22"/>
                <w:lang w:val="en-AU"/>
              </w:rPr>
              <w:t>Friday 22</w:t>
            </w:r>
            <w:r w:rsidRPr="00445AE7">
              <w:rPr>
                <w:rFonts w:ascii="Arial" w:hAnsi="Arial" w:cs="Arial"/>
                <w:b/>
                <w:i w:val="0"/>
                <w:iCs w:val="0"/>
                <w:color w:val="FFFFFF" w:themeColor="background1"/>
                <w:spacing w:val="-2"/>
                <w:sz w:val="22"/>
                <w:szCs w:val="22"/>
                <w:lang w:val="en-AU"/>
              </w:rPr>
              <w:t xml:space="preserve"> July.</w:t>
            </w:r>
          </w:p>
          <w:p w14:paraId="6FB7198E" w14:textId="77777777" w:rsidR="008F45C4" w:rsidRPr="00445AE7" w:rsidRDefault="008F45C4" w:rsidP="00C83BDB">
            <w:pPr>
              <w:spacing w:after="120"/>
              <w:rPr>
                <w:rFonts w:ascii="Arial" w:hAnsi="Arial" w:cs="Arial"/>
                <w:i w:val="0"/>
                <w:iCs w:val="0"/>
                <w:color w:val="FFFFFF" w:themeColor="background1"/>
                <w:spacing w:val="-2"/>
                <w:sz w:val="22"/>
                <w:szCs w:val="22"/>
                <w:lang w:val="en-AU"/>
              </w:rPr>
            </w:pPr>
            <w:r w:rsidRPr="00445AE7">
              <w:rPr>
                <w:rFonts w:ascii="Arial" w:hAnsi="Arial" w:cs="Arial"/>
                <w:i w:val="0"/>
                <w:iCs w:val="0"/>
                <w:color w:val="FFFFFF" w:themeColor="background1"/>
                <w:spacing w:val="-2"/>
                <w:sz w:val="22"/>
                <w:szCs w:val="22"/>
                <w:lang w:val="en-AU"/>
              </w:rPr>
              <w:t>Night works for overhead line reconfiguration works between the Brisbane River and Graceville stations.</w:t>
            </w:r>
          </w:p>
          <w:p w14:paraId="5E5C5FC9" w14:textId="77777777" w:rsidR="008F45C4" w:rsidRPr="001C31B5" w:rsidRDefault="008F45C4" w:rsidP="00C83BDB">
            <w:pPr>
              <w:spacing w:after="120"/>
              <w:rPr>
                <w:rFonts w:ascii="Arial" w:hAnsi="Arial" w:cs="Arial"/>
                <w:i w:val="0"/>
                <w:iCs w:val="0"/>
                <w:color w:val="4D4D4C"/>
                <w:spacing w:val="-2"/>
                <w:sz w:val="22"/>
                <w:szCs w:val="22"/>
                <w:lang w:val="en-AU"/>
              </w:rPr>
            </w:pPr>
            <w:r w:rsidRPr="00445AE7">
              <w:rPr>
                <w:rFonts w:ascii="Arial" w:hAnsi="Arial" w:cs="Arial"/>
                <w:i w:val="0"/>
                <w:iCs w:val="0"/>
                <w:color w:val="FFFFFF" w:themeColor="background1"/>
                <w:spacing w:val="-2"/>
                <w:sz w:val="22"/>
                <w:szCs w:val="22"/>
                <w:lang w:val="en-AU"/>
              </w:rPr>
              <w:t>Between 10pm and 5am each night</w:t>
            </w:r>
          </w:p>
        </w:tc>
      </w:tr>
      <w:tr w:rsidR="008F45C4" w:rsidRPr="00742BDB" w14:paraId="25FA7B3B" w14:textId="77777777" w:rsidTr="004F6140">
        <w:trPr>
          <w:trHeight w:val="457"/>
        </w:trPr>
        <w:tc>
          <w:tcPr>
            <w:tcW w:w="6326" w:type="dxa"/>
            <w:tcBorders>
              <w:bottom w:val="single" w:sz="48" w:space="0" w:color="FFFFFF" w:themeColor="background1"/>
            </w:tcBorders>
            <w:shd w:val="clear" w:color="auto" w:fill="595959" w:themeFill="text1" w:themeFillTint="A6"/>
            <w:vAlign w:val="center"/>
          </w:tcPr>
          <w:p w14:paraId="3F20A8D5" w14:textId="1A746A59" w:rsidR="008F45C4" w:rsidRPr="00445AE7" w:rsidRDefault="008F45C4" w:rsidP="00F608C0">
            <w:pPr>
              <w:jc w:val="center"/>
              <w:rPr>
                <w:rFonts w:ascii="Arial" w:hAnsi="Arial" w:cs="Arial"/>
                <w:b/>
                <w:i w:val="0"/>
                <w:iCs w:val="0"/>
                <w:color w:val="FFFFFF" w:themeColor="background1"/>
                <w:spacing w:val="-2"/>
                <w:sz w:val="22"/>
                <w:szCs w:val="22"/>
                <w:lang w:val="en-AU"/>
              </w:rPr>
            </w:pPr>
            <w:r w:rsidRPr="00F608C0">
              <w:rPr>
                <w:rFonts w:ascii="Arial" w:hAnsi="Arial" w:cs="Arial"/>
                <w:b/>
                <w:i w:val="0"/>
                <w:iCs w:val="0"/>
                <w:color w:val="FFFFFF" w:themeColor="background1"/>
                <w:sz w:val="26"/>
                <w:szCs w:val="26"/>
                <w:lang w:val="en-AU"/>
              </w:rPr>
              <w:t>What to expect</w:t>
            </w:r>
          </w:p>
        </w:tc>
      </w:tr>
      <w:tr w:rsidR="008F45C4" w:rsidRPr="00742BDB" w14:paraId="3C58FE23" w14:textId="77777777" w:rsidTr="004F6140">
        <w:trPr>
          <w:trHeight w:val="722"/>
        </w:trPr>
        <w:tc>
          <w:tcPr>
            <w:tcW w:w="6326" w:type="dxa"/>
            <w:tcBorders>
              <w:left w:val="nil"/>
              <w:bottom w:val="nil"/>
            </w:tcBorders>
            <w:shd w:val="clear" w:color="auto" w:fill="FFFFFF" w:themeFill="background1"/>
          </w:tcPr>
          <w:p w14:paraId="75B5FDC1" w14:textId="47E4A2D9" w:rsidR="008F45C4" w:rsidRPr="00572645" w:rsidRDefault="008F45C4" w:rsidP="00F608C0">
            <w:pPr>
              <w:spacing w:after="120"/>
              <w:rPr>
                <w:rFonts w:ascii="Arial" w:hAnsi="Arial" w:cs="Arial"/>
                <w:b/>
                <w:i w:val="0"/>
                <w:iCs w:val="0"/>
                <w:color w:val="FFFFFF" w:themeColor="background1"/>
                <w:spacing w:val="-2"/>
                <w:sz w:val="26"/>
                <w:szCs w:val="26"/>
                <w:lang w:val="en-AU"/>
              </w:rPr>
            </w:pPr>
            <w:r w:rsidRPr="00572645">
              <w:rPr>
                <w:rFonts w:ascii="Arial" w:hAnsi="Arial" w:cs="Arial"/>
                <w:i w:val="0"/>
                <w:iCs w:val="0"/>
                <w:color w:val="4D4D4C"/>
                <w:spacing w:val="-2"/>
                <w:sz w:val="22"/>
                <w:lang w:val="en-AU"/>
              </w:rPr>
              <w:t>Some noise from on track machines and construction crews, lighting, heavy vehicle movements, traffic</w:t>
            </w:r>
            <w:r>
              <w:rPr>
                <w:rFonts w:ascii="Arial" w:hAnsi="Arial" w:cs="Arial"/>
                <w:i w:val="0"/>
                <w:iCs w:val="0"/>
                <w:color w:val="4D4D4C"/>
                <w:spacing w:val="-2"/>
                <w:sz w:val="22"/>
                <w:lang w:val="en-AU"/>
              </w:rPr>
              <w:t xml:space="preserve"> control in surrounding streets</w:t>
            </w:r>
            <w:r w:rsidRPr="00742BDB">
              <w:rPr>
                <w:rFonts w:ascii="Arial" w:hAnsi="Arial" w:cs="Arial"/>
                <w:i w:val="0"/>
                <w:iCs w:val="0"/>
                <w:color w:val="4D4D4C"/>
                <w:sz w:val="22"/>
                <w:lang w:val="en-AU"/>
              </w:rPr>
              <w:t>.</w:t>
            </w:r>
          </w:p>
        </w:tc>
      </w:tr>
    </w:tbl>
    <w:p w14:paraId="3B29CD8C" w14:textId="1AFAE53F" w:rsidR="00F608C0" w:rsidRPr="000E758D" w:rsidRDefault="00EE3367" w:rsidP="00456195">
      <w:pPr>
        <w:spacing w:before="260" w:after="0"/>
        <w:ind w:right="4820"/>
        <w:rPr>
          <w:rFonts w:ascii="Arial" w:hAnsi="Arial" w:cs="Arial"/>
          <w:b/>
          <w:i w:val="0"/>
          <w:iCs w:val="0"/>
          <w:color w:val="4D4D4C"/>
          <w:spacing w:val="-2"/>
          <w:sz w:val="26"/>
          <w:szCs w:val="28"/>
          <w:lang w:val="en-AU"/>
        </w:rPr>
      </w:pPr>
      <w:r w:rsidRPr="000E758D">
        <w:rPr>
          <w:rFonts w:ascii="Arial" w:hAnsi="Arial" w:cs="Arial"/>
          <w:b/>
          <w:i w:val="0"/>
          <w:iCs w:val="0"/>
          <w:color w:val="4D4D4C"/>
          <w:spacing w:val="-2"/>
          <w:sz w:val="26"/>
          <w:szCs w:val="28"/>
          <w:lang w:val="en-AU"/>
        </w:rPr>
        <w:t>Graceville</w:t>
      </w:r>
      <w:r w:rsidR="000E758D">
        <w:rPr>
          <w:rFonts w:ascii="Arial" w:hAnsi="Arial" w:cs="Arial"/>
          <w:b/>
          <w:i w:val="0"/>
          <w:iCs w:val="0"/>
          <w:color w:val="4D4D4C"/>
          <w:spacing w:val="-2"/>
          <w:sz w:val="26"/>
          <w:szCs w:val="28"/>
          <w:lang w:val="en-AU"/>
        </w:rPr>
        <w:t xml:space="preserve"> under track boring</w:t>
      </w:r>
    </w:p>
    <w:tbl>
      <w:tblPr>
        <w:tblStyle w:val="TableGrid"/>
        <w:tblpPr w:leftFromText="180" w:rightFromText="180" w:vertAnchor="text" w:horzAnchor="margin" w:tblpY="38"/>
        <w:tblW w:w="638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6386"/>
      </w:tblGrid>
      <w:tr w:rsidR="000E758D" w:rsidRPr="000F7D08" w14:paraId="254B4C4C" w14:textId="77777777" w:rsidTr="00204A81">
        <w:trPr>
          <w:trHeight w:val="455"/>
        </w:trPr>
        <w:tc>
          <w:tcPr>
            <w:tcW w:w="6386" w:type="dxa"/>
            <w:shd w:val="clear" w:color="auto" w:fill="505050"/>
            <w:vAlign w:val="center"/>
          </w:tcPr>
          <w:p w14:paraId="579FB764" w14:textId="77777777" w:rsidR="000E758D" w:rsidRPr="000F7D08" w:rsidRDefault="000E758D" w:rsidP="007202AF">
            <w:pPr>
              <w:jc w:val="center"/>
              <w:rPr>
                <w:rFonts w:ascii="Arial" w:hAnsi="Arial" w:cs="Arial"/>
                <w:b/>
                <w:i w:val="0"/>
                <w:iCs w:val="0"/>
                <w:color w:val="FFFFFF" w:themeColor="background1"/>
                <w:sz w:val="26"/>
                <w:szCs w:val="26"/>
                <w:lang w:val="en-AU"/>
              </w:rPr>
            </w:pPr>
            <w:r w:rsidRPr="000F7D08">
              <w:rPr>
                <w:rFonts w:ascii="Arial" w:hAnsi="Arial" w:cs="Arial"/>
                <w:b/>
                <w:i w:val="0"/>
                <w:iCs w:val="0"/>
                <w:color w:val="FFFFFF" w:themeColor="background1"/>
                <w:sz w:val="26"/>
                <w:szCs w:val="26"/>
                <w:lang w:val="en-AU"/>
              </w:rPr>
              <w:t>W</w:t>
            </w:r>
            <w:r>
              <w:rPr>
                <w:rFonts w:ascii="Arial" w:hAnsi="Arial" w:cs="Arial"/>
                <w:b/>
                <w:i w:val="0"/>
                <w:iCs w:val="0"/>
                <w:color w:val="FFFFFF" w:themeColor="background1"/>
                <w:sz w:val="26"/>
                <w:szCs w:val="26"/>
                <w:lang w:val="en-AU"/>
              </w:rPr>
              <w:t>orks</w:t>
            </w:r>
          </w:p>
        </w:tc>
      </w:tr>
      <w:tr w:rsidR="000E758D" w:rsidRPr="001C31B5" w14:paraId="748330D1" w14:textId="77777777" w:rsidTr="00204A81">
        <w:trPr>
          <w:trHeight w:val="851"/>
        </w:trPr>
        <w:tc>
          <w:tcPr>
            <w:tcW w:w="6386" w:type="dxa"/>
            <w:shd w:val="clear" w:color="auto" w:fill="4472C4" w:themeFill="accent5"/>
            <w:vAlign w:val="center"/>
          </w:tcPr>
          <w:p w14:paraId="210486AD" w14:textId="56D45632" w:rsidR="000E758D" w:rsidRDefault="0012564B" w:rsidP="007202AF">
            <w:pPr>
              <w:spacing w:after="120"/>
              <w:rPr>
                <w:rFonts w:ascii="Arial" w:hAnsi="Arial" w:cs="Arial"/>
                <w:b/>
                <w:i w:val="0"/>
                <w:iCs w:val="0"/>
                <w:color w:val="FFFFFF" w:themeColor="background1"/>
                <w:spacing w:val="-2"/>
                <w:sz w:val="22"/>
                <w:szCs w:val="22"/>
                <w:lang w:val="en-AU"/>
              </w:rPr>
            </w:pPr>
            <w:r>
              <w:rPr>
                <w:rFonts w:ascii="Arial" w:hAnsi="Arial" w:cs="Arial"/>
                <w:b/>
                <w:i w:val="0"/>
                <w:iCs w:val="0"/>
                <w:color w:val="FFFFFF" w:themeColor="background1"/>
                <w:spacing w:val="-2"/>
                <w:sz w:val="22"/>
                <w:szCs w:val="22"/>
                <w:lang w:val="en-AU"/>
              </w:rPr>
              <w:t>Commencing mid-</w:t>
            </w:r>
            <w:r w:rsidR="000E758D">
              <w:rPr>
                <w:rFonts w:ascii="Arial" w:hAnsi="Arial" w:cs="Arial"/>
                <w:b/>
                <w:i w:val="0"/>
                <w:iCs w:val="0"/>
                <w:color w:val="FFFFFF" w:themeColor="background1"/>
                <w:spacing w:val="-2"/>
                <w:sz w:val="22"/>
                <w:szCs w:val="22"/>
                <w:lang w:val="en-AU"/>
              </w:rPr>
              <w:t>July 2016</w:t>
            </w:r>
          </w:p>
          <w:p w14:paraId="7C200C42" w14:textId="4A552570" w:rsidR="000E758D" w:rsidRPr="000E758D" w:rsidRDefault="000E758D" w:rsidP="007202AF">
            <w:pPr>
              <w:spacing w:after="120"/>
              <w:rPr>
                <w:rFonts w:ascii="Arial" w:hAnsi="Arial" w:cs="Arial"/>
                <w:i w:val="0"/>
                <w:iCs w:val="0"/>
                <w:color w:val="4D4D4C"/>
                <w:spacing w:val="-2"/>
                <w:sz w:val="22"/>
                <w:szCs w:val="22"/>
                <w:lang w:val="en-AU"/>
              </w:rPr>
            </w:pPr>
            <w:r>
              <w:rPr>
                <w:rFonts w:ascii="Arial" w:hAnsi="Arial" w:cs="Arial"/>
                <w:i w:val="0"/>
                <w:iCs w:val="0"/>
                <w:color w:val="FFFFFF" w:themeColor="background1"/>
                <w:spacing w:val="-2"/>
                <w:sz w:val="22"/>
                <w:szCs w:val="22"/>
                <w:lang w:val="en-AU"/>
              </w:rPr>
              <w:t>Boring for signal conduits near</w:t>
            </w:r>
            <w:r w:rsidRPr="000E758D">
              <w:rPr>
                <w:rFonts w:ascii="Arial" w:hAnsi="Arial" w:cs="Arial"/>
                <w:i w:val="0"/>
                <w:iCs w:val="0"/>
                <w:color w:val="FFFFFF" w:themeColor="background1"/>
                <w:spacing w:val="-2"/>
                <w:sz w:val="22"/>
                <w:szCs w:val="22"/>
                <w:lang w:val="en-AU"/>
              </w:rPr>
              <w:t xml:space="preserve"> Graceville station</w:t>
            </w:r>
            <w:r w:rsidR="008B6166">
              <w:rPr>
                <w:rFonts w:ascii="Arial" w:hAnsi="Arial" w:cs="Arial"/>
                <w:i w:val="0"/>
                <w:iCs w:val="0"/>
                <w:color w:val="FFFFFF" w:themeColor="background1"/>
                <w:spacing w:val="-2"/>
                <w:sz w:val="22"/>
                <w:szCs w:val="22"/>
                <w:lang w:val="en-AU"/>
              </w:rPr>
              <w:t>.</w:t>
            </w:r>
          </w:p>
        </w:tc>
      </w:tr>
      <w:tr w:rsidR="000E758D" w:rsidRPr="00445AE7" w14:paraId="3138DB39" w14:textId="77777777" w:rsidTr="00204A81">
        <w:trPr>
          <w:trHeight w:val="457"/>
        </w:trPr>
        <w:tc>
          <w:tcPr>
            <w:tcW w:w="6386" w:type="dxa"/>
            <w:tcBorders>
              <w:bottom w:val="single" w:sz="48" w:space="0" w:color="FFFFFF" w:themeColor="background1"/>
            </w:tcBorders>
            <w:shd w:val="clear" w:color="auto" w:fill="595959" w:themeFill="text1" w:themeFillTint="A6"/>
            <w:vAlign w:val="center"/>
          </w:tcPr>
          <w:p w14:paraId="67F4B10B" w14:textId="77777777" w:rsidR="000E758D" w:rsidRPr="00445AE7" w:rsidRDefault="000E758D" w:rsidP="007202AF">
            <w:pPr>
              <w:jc w:val="center"/>
              <w:rPr>
                <w:rFonts w:ascii="Arial" w:hAnsi="Arial" w:cs="Arial"/>
                <w:b/>
                <w:i w:val="0"/>
                <w:iCs w:val="0"/>
                <w:color w:val="FFFFFF" w:themeColor="background1"/>
                <w:spacing w:val="-2"/>
                <w:sz w:val="22"/>
                <w:szCs w:val="22"/>
                <w:lang w:val="en-AU"/>
              </w:rPr>
            </w:pPr>
            <w:r w:rsidRPr="00F608C0">
              <w:rPr>
                <w:rFonts w:ascii="Arial" w:hAnsi="Arial" w:cs="Arial"/>
                <w:b/>
                <w:i w:val="0"/>
                <w:iCs w:val="0"/>
                <w:color w:val="FFFFFF" w:themeColor="background1"/>
                <w:sz w:val="26"/>
                <w:szCs w:val="26"/>
                <w:lang w:val="en-AU"/>
              </w:rPr>
              <w:t>What to expect</w:t>
            </w:r>
          </w:p>
        </w:tc>
      </w:tr>
      <w:tr w:rsidR="000E758D" w:rsidRPr="00572645" w14:paraId="2120C9E8" w14:textId="77777777" w:rsidTr="00456195">
        <w:trPr>
          <w:trHeight w:val="1314"/>
        </w:trPr>
        <w:tc>
          <w:tcPr>
            <w:tcW w:w="6386" w:type="dxa"/>
            <w:tcBorders>
              <w:left w:val="nil"/>
              <w:bottom w:val="nil"/>
            </w:tcBorders>
            <w:shd w:val="clear" w:color="auto" w:fill="FFFFFF" w:themeFill="background1"/>
          </w:tcPr>
          <w:p w14:paraId="520E17C7" w14:textId="77777777" w:rsidR="000E758D" w:rsidRDefault="000E758D" w:rsidP="000E758D">
            <w:pPr>
              <w:pStyle w:val="ListParagraph"/>
              <w:numPr>
                <w:ilvl w:val="0"/>
                <w:numId w:val="6"/>
              </w:numPr>
              <w:spacing w:line="276" w:lineRule="auto"/>
              <w:ind w:left="357" w:hanging="357"/>
              <w:contextualSpacing w:val="0"/>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 xml:space="preserve">Heavy vehicle movements, </w:t>
            </w:r>
            <w:r w:rsidRPr="00572645">
              <w:rPr>
                <w:rFonts w:ascii="Arial" w:hAnsi="Arial" w:cs="Arial"/>
                <w:i w:val="0"/>
                <w:iCs w:val="0"/>
                <w:color w:val="4D4D4C"/>
                <w:spacing w:val="-2"/>
                <w:sz w:val="22"/>
                <w:szCs w:val="22"/>
                <w:lang w:val="en-AU"/>
              </w:rPr>
              <w:t>construction crews in area</w:t>
            </w:r>
            <w:r>
              <w:rPr>
                <w:rFonts w:ascii="Arial" w:hAnsi="Arial" w:cs="Arial"/>
                <w:i w:val="0"/>
                <w:iCs w:val="0"/>
                <w:color w:val="4D4D4C"/>
                <w:spacing w:val="-2"/>
                <w:sz w:val="22"/>
                <w:szCs w:val="22"/>
                <w:lang w:val="en-AU"/>
              </w:rPr>
              <w:t>, some noise, drilling, minor vibration in close proximity to site</w:t>
            </w:r>
            <w:r w:rsidRPr="00572645">
              <w:rPr>
                <w:rFonts w:ascii="Arial" w:hAnsi="Arial" w:cs="Arial"/>
                <w:i w:val="0"/>
                <w:iCs w:val="0"/>
                <w:color w:val="4D4D4C"/>
                <w:spacing w:val="-2"/>
                <w:sz w:val="22"/>
                <w:szCs w:val="22"/>
                <w:lang w:val="en-AU"/>
              </w:rPr>
              <w:t>.</w:t>
            </w:r>
          </w:p>
          <w:p w14:paraId="6D3EE695" w14:textId="01B301AB" w:rsidR="000E758D" w:rsidRPr="000E758D" w:rsidRDefault="000E758D" w:rsidP="000E758D">
            <w:pPr>
              <w:pStyle w:val="ListParagraph"/>
              <w:numPr>
                <w:ilvl w:val="0"/>
                <w:numId w:val="6"/>
              </w:numPr>
              <w:spacing w:line="276" w:lineRule="auto"/>
              <w:ind w:left="357" w:hanging="357"/>
              <w:contextualSpacing w:val="0"/>
              <w:rPr>
                <w:rFonts w:ascii="Arial" w:hAnsi="Arial" w:cs="Arial"/>
                <w:i w:val="0"/>
                <w:iCs w:val="0"/>
                <w:color w:val="4D4D4C"/>
                <w:spacing w:val="-2"/>
                <w:sz w:val="22"/>
                <w:szCs w:val="22"/>
                <w:lang w:val="en-AU"/>
              </w:rPr>
            </w:pPr>
            <w:r w:rsidRPr="000E758D">
              <w:rPr>
                <w:rFonts w:ascii="Arial" w:hAnsi="Arial" w:cs="Arial"/>
                <w:i w:val="0"/>
                <w:iCs w:val="0"/>
                <w:color w:val="4D4D4C"/>
                <w:spacing w:val="-2"/>
                <w:sz w:val="22"/>
                <w:szCs w:val="22"/>
                <w:lang w:val="en-AU"/>
              </w:rPr>
              <w:t>Minor traffic delays, reversing alarms, extra heavy vehicles and equipment movements and parking on street.</w:t>
            </w:r>
          </w:p>
        </w:tc>
      </w:tr>
    </w:tbl>
    <w:p w14:paraId="756B15CC" w14:textId="77777777" w:rsidR="00456195" w:rsidRDefault="00456195" w:rsidP="00750806">
      <w:pPr>
        <w:spacing w:after="0" w:line="240" w:lineRule="auto"/>
        <w:rPr>
          <w:rFonts w:ascii="Arial" w:hAnsi="Arial" w:cs="Arial"/>
          <w:b/>
          <w:i w:val="0"/>
          <w:iCs w:val="0"/>
          <w:noProof/>
          <w:color w:val="4D4D4C"/>
          <w:spacing w:val="-2"/>
          <w:sz w:val="26"/>
          <w:szCs w:val="28"/>
          <w:lang w:val="en-AU" w:eastAsia="en-AU"/>
        </w:rPr>
      </w:pPr>
    </w:p>
    <w:p w14:paraId="377110B6" w14:textId="31007001" w:rsidR="00757FDD" w:rsidRDefault="00456195" w:rsidP="00750806">
      <w:pPr>
        <w:spacing w:after="0" w:line="240" w:lineRule="auto"/>
        <w:rPr>
          <w:rFonts w:ascii="Arial" w:hAnsi="Arial" w:cs="Arial"/>
          <w:b/>
          <w:i w:val="0"/>
          <w:iCs w:val="0"/>
          <w:noProof/>
          <w:color w:val="4D4D4C"/>
          <w:spacing w:val="-2"/>
          <w:sz w:val="26"/>
          <w:szCs w:val="28"/>
          <w:lang w:val="en-AU" w:eastAsia="en-AU"/>
        </w:rPr>
      </w:pPr>
      <w:r>
        <w:rPr>
          <w:rFonts w:ascii="Arial" w:hAnsi="Arial" w:cs="Arial"/>
          <w:i w:val="0"/>
          <w:iCs w:val="0"/>
          <w:noProof/>
          <w:color w:val="4D4D4C"/>
          <w:spacing w:val="-2"/>
          <w:sz w:val="22"/>
          <w:lang w:val="en-AU" w:eastAsia="en-AU"/>
        </w:rPr>
        <w:lastRenderedPageBreak/>
        <mc:AlternateContent>
          <mc:Choice Requires="wpg">
            <w:drawing>
              <wp:anchor distT="0" distB="0" distL="114300" distR="114300" simplePos="0" relativeHeight="251680768" behindDoc="0" locked="0" layoutInCell="1" allowOverlap="1" wp14:anchorId="6D31A1BD" wp14:editId="10F1D188">
                <wp:simplePos x="0" y="0"/>
                <wp:positionH relativeFrom="column">
                  <wp:posOffset>4183380</wp:posOffset>
                </wp:positionH>
                <wp:positionV relativeFrom="paragraph">
                  <wp:posOffset>143510</wp:posOffset>
                </wp:positionV>
                <wp:extent cx="2724150" cy="3248025"/>
                <wp:effectExtent l="0" t="0" r="0" b="9525"/>
                <wp:wrapNone/>
                <wp:docPr id="14" name="Group 14"/>
                <wp:cNvGraphicFramePr/>
                <a:graphic xmlns:a="http://schemas.openxmlformats.org/drawingml/2006/main">
                  <a:graphicData uri="http://schemas.microsoft.com/office/word/2010/wordprocessingGroup">
                    <wpg:wgp>
                      <wpg:cNvGrpSpPr/>
                      <wpg:grpSpPr>
                        <a:xfrm>
                          <a:off x="0" y="0"/>
                          <a:ext cx="2724150" cy="3248025"/>
                          <a:chOff x="0" y="0"/>
                          <a:chExt cx="2724150" cy="3248025"/>
                        </a:xfrm>
                      </wpg:grpSpPr>
                      <pic:pic xmlns:pic="http://schemas.openxmlformats.org/drawingml/2006/picture">
                        <pic:nvPicPr>
                          <pic:cNvPr id="10" name="Picture 10" descr="N:\Corporate Affairs\External Affairs\001 Queensland Rail\Projects\Signalling Renewal Roma Street to Corinda\Collateral\Look ahead drafts\Indooroopilly MLA4.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3248025"/>
                          </a:xfrm>
                          <a:prstGeom prst="rect">
                            <a:avLst/>
                          </a:prstGeom>
                          <a:noFill/>
                          <a:ln>
                            <a:noFill/>
                          </a:ln>
                        </pic:spPr>
                      </pic:pic>
                      <wps:wsp>
                        <wps:cNvPr id="11" name="Oval 7"/>
                        <wps:cNvSpPr/>
                        <wps:spPr>
                          <a:xfrm>
                            <a:off x="1181100" y="266700"/>
                            <a:ext cx="251083" cy="251083"/>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7"/>
                        <wps:cNvSpPr/>
                        <wps:spPr>
                          <a:xfrm>
                            <a:off x="1143000" y="2390775"/>
                            <a:ext cx="251083" cy="251083"/>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 o:spid="_x0000_s1026" style="position:absolute;margin-left:329.4pt;margin-top:11.3pt;width:214.5pt;height:255.75pt;z-index:251680768" coordsize="27241,32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WJlbCwgQnJvbndlbgAABZADAAIAAAAUAAAQppAEAAIAAAAUAAAQupKRAAIAAAADODkAAJKSAAIA&#10;AAADODkAAOocAAcAAAgMAAAIm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Y6MDc6MDYgMTA6MTM6MzAAMjAxNjow&#10;NzowNiAxMDoxMzozMAAAAEEAYgBlAGwALAAgAEIAcgBvAG4AdwBlAG4AAAD/4Qsg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cFBQYFBAcG&#10;BQYIBwcIChELCgkJChUPEAwRGBUaGRgVGBcbHichGx0lHRcYIi4iJSgpKywrGiAvMy8qMicqKyr/&#10;2wBDAQcICAoJChQLCxQqHBgcKioqKioqKioqKioqKioqKioqKioqKioqKioqKioqKioqKioqKioq&#10;KioqKioqKioqKir/wAARCAJUAf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7241;height:3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m+7GAAAA2wAAAA8AAABkcnMvZG93bnJldi54bWxEj81uwkAMhO9IfYeVK3GDTUFCVcqCqiIE&#10;HPgp9NCjm3WTlKw3ZBcIb48PlbjZmvHM5/G0dZW6UBNKzwZe+gko4szbknMDX4d57xVUiMgWK89k&#10;4EYBppOnzhhT66/8SZd9zJWEcEjRQBFjnWodsoIchr6viUX79Y3DKGuTa9vgVcJdpQdJMtIOS5aG&#10;Amv6KCg77s/OAC6O21m+vs3shr5XP6fR32o3PBjTfW7f30BFauPD/H+9tIIv9PKLDK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yb7sYAAADbAAAADwAAAAAAAAAAAAAA&#10;AACfAgAAZHJzL2Rvd25yZXYueG1sUEsFBgAAAAAEAAQA9wAAAJIDAAAAAA==&#10;">
                  <v:imagedata r:id="rId12" o:title="Indooroopilly MLA4"/>
                  <v:path arrowok="t"/>
                </v:shape>
                <v:oval id="Oval 7" o:spid="_x0000_s1028" style="position:absolute;left:11811;top:2667;width:2510;height:2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f8MA&#10;AADbAAAADwAAAGRycy9kb3ducmV2LnhtbERP32vCMBB+F/wfwgl7kZl2wnDVKMOxoRMEu4E+Hs3Z&#10;FptLl2Ra//tlIPh2H9/Pmy0604gzOV9bVpCOEhDEhdU1lwq+v94fJyB8QNbYWCYFV/KwmPd7M8y0&#10;vfCOznkoRQxhn6GCKoQ2k9IXFRn0I9sSR+5oncEQoSuldniJ4aaRT0nyLA3WHBsqbGlZUXHKf40C&#10;97Zd/4ybzSFt12P/sdzT6eVzqNTDoHudggjUhbv45l7pOD+F/1/i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uf8MAAADbAAAADwAAAAAAAAAAAAAAAACYAgAAZHJzL2Rv&#10;d25yZXYueG1sUEsFBgAAAAAEAAQA9QAAAIgDAAAAAA==&#10;" fillcolor="green" stroked="f" strokeweight="1pt">
                  <v:stroke joinstyle="miter"/>
                </v:oval>
                <v:oval id="Oval 7" o:spid="_x0000_s1029" style="position:absolute;left:11430;top:23907;width:2510;height:2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HVk8MA&#10;AADbAAAADwAAAGRycy9kb3ducmV2LnhtbERP32vCMBB+F/wfwgl7kZm6grhqlOGYzA0GdgN9PJqz&#10;LTaXLona/feLIPh2H9/Pmy8704gzOV9bVjAeJSCIC6trLhX8fL89TkH4gKyxsUwK/sjDctHvzTHT&#10;9sJbOuehFDGEfYYKqhDaTEpfVGTQj2xLHLmDdQZDhK6U2uElhptGPiXJRBqsOTZU2NKqouKYn4wC&#10;9/q1+U2bz/243aR+vdrR8fljqNTDoHuZgQjUhbv45n7XcX4K11/i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HVk8MAAADbAAAADwAAAAAAAAAAAAAAAACYAgAAZHJzL2Rv&#10;d25yZXYueG1sUEsFBgAAAAAEAAQA9QAAAIgDAAAAAA==&#10;" fillcolor="green" stroked="f" strokeweight="1pt">
                  <v:stroke joinstyle="miter"/>
                </v:oval>
              </v:group>
            </w:pict>
          </mc:Fallback>
        </mc:AlternateContent>
      </w:r>
      <w:r w:rsidR="001709D0">
        <w:rPr>
          <w:rFonts w:ascii="Arial" w:hAnsi="Arial" w:cs="Arial"/>
          <w:b/>
          <w:i w:val="0"/>
          <w:iCs w:val="0"/>
          <w:noProof/>
          <w:color w:val="4D4D4C"/>
          <w:spacing w:val="-2"/>
          <w:sz w:val="26"/>
          <w:szCs w:val="28"/>
          <w:lang w:val="en-AU" w:eastAsia="en-AU"/>
        </w:rPr>
        <w:t>Indooroopilly and Taringa</w:t>
      </w:r>
      <w:r w:rsidR="00085F1F">
        <w:rPr>
          <w:rFonts w:ascii="Arial" w:hAnsi="Arial" w:cs="Arial"/>
          <w:b/>
          <w:i w:val="0"/>
          <w:iCs w:val="0"/>
          <w:noProof/>
          <w:color w:val="4D4D4C"/>
          <w:spacing w:val="-2"/>
          <w:sz w:val="26"/>
          <w:szCs w:val="28"/>
          <w:lang w:val="en-AU" w:eastAsia="en-AU"/>
        </w:rPr>
        <w:t xml:space="preserve"> foundation works</w:t>
      </w:r>
      <w:r w:rsidR="001709D0">
        <w:rPr>
          <w:rFonts w:ascii="Arial" w:hAnsi="Arial" w:cs="Arial"/>
          <w:b/>
          <w:i w:val="0"/>
          <w:iCs w:val="0"/>
          <w:noProof/>
          <w:color w:val="4D4D4C"/>
          <w:spacing w:val="-2"/>
          <w:sz w:val="26"/>
          <w:szCs w:val="28"/>
          <w:lang w:val="en-AU" w:eastAsia="en-AU"/>
        </w:rPr>
        <w:t xml:space="preserve"> </w:t>
      </w:r>
    </w:p>
    <w:p w14:paraId="156AE6EB" w14:textId="09738D4D" w:rsidR="003D6E10" w:rsidRPr="000E758D" w:rsidRDefault="003D6E10" w:rsidP="003D6E10">
      <w:pPr>
        <w:spacing w:after="120" w:line="240" w:lineRule="auto"/>
        <w:rPr>
          <w:rFonts w:ascii="Arial" w:hAnsi="Arial" w:cs="Arial"/>
          <w:i w:val="0"/>
          <w:iCs w:val="0"/>
          <w:color w:val="4D4D4C"/>
          <w:spacing w:val="-2"/>
          <w:sz w:val="22"/>
          <w:lang w:val="en-AU"/>
        </w:rPr>
      </w:pPr>
    </w:p>
    <w:tbl>
      <w:tblPr>
        <w:tblStyle w:val="TableGrid"/>
        <w:tblpPr w:leftFromText="180" w:rightFromText="180" w:vertAnchor="text" w:horzAnchor="margin" w:tblpX="-60" w:tblpY="-3"/>
        <w:tblW w:w="6461"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6461"/>
      </w:tblGrid>
      <w:tr w:rsidR="000C7522" w:rsidRPr="00572645" w14:paraId="5AC3F4DB" w14:textId="77777777" w:rsidTr="00750806">
        <w:trPr>
          <w:trHeight w:val="397"/>
        </w:trPr>
        <w:tc>
          <w:tcPr>
            <w:tcW w:w="6461" w:type="dxa"/>
            <w:tcBorders>
              <w:top w:val="nil"/>
            </w:tcBorders>
            <w:shd w:val="clear" w:color="auto" w:fill="505050"/>
            <w:vAlign w:val="center"/>
          </w:tcPr>
          <w:p w14:paraId="14173E76" w14:textId="77777777" w:rsidR="000C7522" w:rsidRPr="00572645" w:rsidRDefault="000C7522" w:rsidP="00757FDD">
            <w:pPr>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Works</w:t>
            </w:r>
          </w:p>
        </w:tc>
      </w:tr>
      <w:tr w:rsidR="000C7522" w:rsidRPr="00572645" w14:paraId="3DC605B5" w14:textId="77777777" w:rsidTr="00BB136C">
        <w:trPr>
          <w:trHeight w:val="1219"/>
        </w:trPr>
        <w:tc>
          <w:tcPr>
            <w:tcW w:w="6461" w:type="dxa"/>
            <w:shd w:val="clear" w:color="auto" w:fill="008000"/>
            <w:vAlign w:val="center"/>
          </w:tcPr>
          <w:p w14:paraId="6779EC4E" w14:textId="4FA13F39" w:rsidR="008C1BFD" w:rsidRDefault="00757FDD" w:rsidP="00757FDD">
            <w:pPr>
              <w:rPr>
                <w:rFonts w:ascii="Arial" w:hAnsi="Arial" w:cs="Arial"/>
                <w:b/>
                <w:i w:val="0"/>
                <w:iCs w:val="0"/>
                <w:color w:val="FFFFFF" w:themeColor="background1"/>
                <w:spacing w:val="-2"/>
                <w:sz w:val="22"/>
                <w:szCs w:val="22"/>
                <w:lang w:val="en-AU"/>
              </w:rPr>
            </w:pPr>
            <w:r>
              <w:rPr>
                <w:rFonts w:ascii="Arial" w:hAnsi="Arial" w:cs="Arial"/>
                <w:b/>
                <w:i w:val="0"/>
                <w:iCs w:val="0"/>
                <w:color w:val="FFFFFF" w:themeColor="background1"/>
                <w:spacing w:val="-2"/>
                <w:sz w:val="22"/>
                <w:szCs w:val="22"/>
                <w:lang w:val="en-AU"/>
              </w:rPr>
              <w:t>2</w:t>
            </w:r>
            <w:r w:rsidR="008C1BFD">
              <w:rPr>
                <w:rFonts w:ascii="Arial" w:hAnsi="Arial" w:cs="Arial"/>
                <w:b/>
                <w:i w:val="0"/>
                <w:iCs w:val="0"/>
                <w:color w:val="FFFFFF" w:themeColor="background1"/>
                <w:spacing w:val="-2"/>
                <w:sz w:val="22"/>
                <w:szCs w:val="22"/>
                <w:lang w:val="en-AU"/>
              </w:rPr>
              <w:t xml:space="preserve">3 July to 25 July 2016 </w:t>
            </w:r>
          </w:p>
          <w:p w14:paraId="5E887E70" w14:textId="77777777" w:rsidR="001E24DF" w:rsidRDefault="001E24DF" w:rsidP="00757FDD">
            <w:pPr>
              <w:rPr>
                <w:rFonts w:ascii="Arial" w:hAnsi="Arial" w:cs="Arial"/>
                <w:b/>
                <w:i w:val="0"/>
                <w:iCs w:val="0"/>
                <w:color w:val="FFFFFF" w:themeColor="background1"/>
                <w:spacing w:val="-2"/>
                <w:sz w:val="22"/>
                <w:szCs w:val="22"/>
                <w:lang w:val="en-AU"/>
              </w:rPr>
            </w:pPr>
          </w:p>
          <w:p w14:paraId="2A95540B" w14:textId="70DF4384" w:rsidR="00682E80" w:rsidRPr="00572645" w:rsidRDefault="008F45C4" w:rsidP="00757FDD">
            <w:pPr>
              <w:rPr>
                <w:rFonts w:ascii="Arial" w:hAnsi="Arial" w:cs="Arial"/>
                <w:b/>
                <w:i w:val="0"/>
                <w:iCs w:val="0"/>
                <w:color w:val="FFFFFF" w:themeColor="background1"/>
                <w:spacing w:val="-2"/>
                <w:sz w:val="22"/>
                <w:szCs w:val="22"/>
                <w:lang w:val="en-AU"/>
              </w:rPr>
            </w:pPr>
            <w:r>
              <w:rPr>
                <w:rFonts w:ascii="Arial" w:hAnsi="Arial" w:cs="Arial"/>
                <w:i w:val="0"/>
                <w:iCs w:val="0"/>
                <w:color w:val="FFFFFF" w:themeColor="background1"/>
                <w:spacing w:val="-2"/>
                <w:sz w:val="22"/>
                <w:szCs w:val="22"/>
                <w:lang w:val="en-AU"/>
              </w:rPr>
              <w:t>Day works over the weekend for the i</w:t>
            </w:r>
            <w:r w:rsidR="00E92A0E">
              <w:rPr>
                <w:rFonts w:ascii="Arial" w:hAnsi="Arial" w:cs="Arial"/>
                <w:i w:val="0"/>
                <w:iCs w:val="0"/>
                <w:color w:val="FFFFFF" w:themeColor="background1"/>
                <w:spacing w:val="-2"/>
                <w:sz w:val="22"/>
                <w:szCs w:val="22"/>
                <w:lang w:val="en-AU"/>
              </w:rPr>
              <w:t xml:space="preserve">nstallation of signal portal foundations. </w:t>
            </w:r>
          </w:p>
        </w:tc>
      </w:tr>
      <w:tr w:rsidR="000C7522" w:rsidRPr="00572645" w14:paraId="56ACE52A" w14:textId="77777777" w:rsidTr="001E24DF">
        <w:trPr>
          <w:trHeight w:val="416"/>
        </w:trPr>
        <w:tc>
          <w:tcPr>
            <w:tcW w:w="6461" w:type="dxa"/>
            <w:tcBorders>
              <w:bottom w:val="single" w:sz="18" w:space="0" w:color="FFFFFF" w:themeColor="background1"/>
            </w:tcBorders>
            <w:shd w:val="clear" w:color="auto" w:fill="595959" w:themeFill="text1" w:themeFillTint="A6"/>
            <w:vAlign w:val="center"/>
          </w:tcPr>
          <w:p w14:paraId="70D5D72E" w14:textId="50CAB8B8" w:rsidR="000C7522" w:rsidRPr="00572645" w:rsidRDefault="000C7522" w:rsidP="00757FDD">
            <w:pPr>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What to expect</w:t>
            </w:r>
          </w:p>
        </w:tc>
      </w:tr>
      <w:tr w:rsidR="000C7522" w:rsidRPr="00572645" w14:paraId="7B482EF4" w14:textId="77777777" w:rsidTr="001E24DF">
        <w:trPr>
          <w:trHeight w:val="2012"/>
        </w:trPr>
        <w:tc>
          <w:tcPr>
            <w:tcW w:w="6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378E67AC" w14:textId="5ECBBA6B" w:rsidR="0000157F" w:rsidRDefault="000C7522" w:rsidP="001E24DF">
            <w:pPr>
              <w:pStyle w:val="ListParagraph"/>
              <w:numPr>
                <w:ilvl w:val="0"/>
                <w:numId w:val="6"/>
              </w:numPr>
              <w:spacing w:line="276" w:lineRule="auto"/>
              <w:ind w:left="357" w:hanging="357"/>
              <w:contextualSpacing w:val="0"/>
              <w:rPr>
                <w:rFonts w:ascii="Arial" w:hAnsi="Arial" w:cs="Arial"/>
                <w:i w:val="0"/>
                <w:iCs w:val="0"/>
                <w:color w:val="4D4D4C"/>
                <w:spacing w:val="-2"/>
                <w:sz w:val="22"/>
                <w:szCs w:val="22"/>
                <w:lang w:val="en-AU"/>
              </w:rPr>
            </w:pPr>
            <w:r w:rsidRPr="00572645">
              <w:rPr>
                <w:rFonts w:ascii="Arial" w:hAnsi="Arial" w:cs="Arial"/>
                <w:i w:val="0"/>
                <w:iCs w:val="0"/>
                <w:color w:val="4D4D4C"/>
                <w:spacing w:val="-2"/>
                <w:sz w:val="22"/>
                <w:szCs w:val="22"/>
                <w:lang w:val="en-AU"/>
              </w:rPr>
              <w:t>Heavy vehicle movements, periodic traffic control near train line access gates, some noise, construction crews in area</w:t>
            </w:r>
            <w:r w:rsidR="00757FDD">
              <w:rPr>
                <w:rFonts w:ascii="Arial" w:hAnsi="Arial" w:cs="Arial"/>
                <w:i w:val="0"/>
                <w:iCs w:val="0"/>
                <w:color w:val="4D4D4C"/>
                <w:spacing w:val="-2"/>
                <w:sz w:val="22"/>
                <w:szCs w:val="22"/>
                <w:lang w:val="en-AU"/>
              </w:rPr>
              <w:t>, excavations and drilling</w:t>
            </w:r>
            <w:r w:rsidRPr="00572645">
              <w:rPr>
                <w:rFonts w:ascii="Arial" w:hAnsi="Arial" w:cs="Arial"/>
                <w:i w:val="0"/>
                <w:iCs w:val="0"/>
                <w:color w:val="4D4D4C"/>
                <w:spacing w:val="-2"/>
                <w:sz w:val="22"/>
                <w:szCs w:val="22"/>
                <w:lang w:val="en-AU"/>
              </w:rPr>
              <w:t>.</w:t>
            </w:r>
          </w:p>
          <w:p w14:paraId="6D2C0E18" w14:textId="103D6FAF" w:rsidR="0000157F" w:rsidRPr="00572645" w:rsidRDefault="000C7522" w:rsidP="001E24DF">
            <w:pPr>
              <w:pStyle w:val="ListParagraph"/>
              <w:numPr>
                <w:ilvl w:val="0"/>
                <w:numId w:val="6"/>
              </w:numPr>
              <w:spacing w:line="276" w:lineRule="auto"/>
              <w:ind w:left="357" w:hanging="357"/>
              <w:contextualSpacing w:val="0"/>
              <w:rPr>
                <w:rFonts w:ascii="Arial" w:hAnsi="Arial" w:cs="Arial"/>
                <w:i w:val="0"/>
                <w:iCs w:val="0"/>
                <w:color w:val="4D4D4C"/>
                <w:spacing w:val="-2"/>
                <w:sz w:val="22"/>
                <w:szCs w:val="22"/>
                <w:lang w:val="en-AU"/>
              </w:rPr>
            </w:pPr>
            <w:r w:rsidRPr="00572645">
              <w:rPr>
                <w:rFonts w:ascii="Arial" w:hAnsi="Arial" w:cs="Arial"/>
                <w:i w:val="0"/>
                <w:iCs w:val="0"/>
                <w:color w:val="4D4D4C"/>
                <w:spacing w:val="-2"/>
                <w:sz w:val="22"/>
                <w:szCs w:val="22"/>
                <w:lang w:val="en-AU"/>
              </w:rPr>
              <w:t xml:space="preserve">Ongoing traffic control and heavy vehicle movements on </w:t>
            </w:r>
            <w:r w:rsidR="007A591C" w:rsidRPr="00572645">
              <w:rPr>
                <w:rFonts w:ascii="Arial" w:hAnsi="Arial" w:cs="Arial"/>
                <w:i w:val="0"/>
                <w:iCs w:val="0"/>
                <w:color w:val="4D4D4C"/>
                <w:spacing w:val="-2"/>
                <w:sz w:val="22"/>
                <w:szCs w:val="22"/>
                <w:lang w:val="en-AU"/>
              </w:rPr>
              <w:t>s</w:t>
            </w:r>
            <w:r w:rsidR="00682E80" w:rsidRPr="00572645">
              <w:rPr>
                <w:rFonts w:ascii="Arial" w:hAnsi="Arial" w:cs="Arial"/>
                <w:i w:val="0"/>
                <w:iCs w:val="0"/>
                <w:color w:val="4D4D4C"/>
                <w:spacing w:val="-2"/>
                <w:sz w:val="22"/>
                <w:szCs w:val="22"/>
                <w:lang w:val="en-AU"/>
              </w:rPr>
              <w:t>treets</w:t>
            </w:r>
            <w:r w:rsidR="0000157F" w:rsidRPr="00572645">
              <w:rPr>
                <w:rFonts w:ascii="Arial" w:hAnsi="Arial" w:cs="Arial"/>
                <w:i w:val="0"/>
                <w:iCs w:val="0"/>
                <w:color w:val="4D4D4C"/>
                <w:spacing w:val="-2"/>
                <w:sz w:val="22"/>
                <w:szCs w:val="22"/>
                <w:lang w:val="en-AU"/>
              </w:rPr>
              <w:t xml:space="preserve"> surrounding worksites.</w:t>
            </w:r>
          </w:p>
          <w:p w14:paraId="0BE56B0B" w14:textId="72930901" w:rsidR="001709D0" w:rsidRPr="00E92A0E" w:rsidRDefault="000C7522" w:rsidP="001E24DF">
            <w:pPr>
              <w:pStyle w:val="ListParagraph"/>
              <w:numPr>
                <w:ilvl w:val="0"/>
                <w:numId w:val="6"/>
              </w:numPr>
              <w:spacing w:line="276" w:lineRule="auto"/>
              <w:ind w:left="357" w:hanging="357"/>
              <w:contextualSpacing w:val="0"/>
              <w:rPr>
                <w:rFonts w:ascii="Arial" w:hAnsi="Arial" w:cs="Arial"/>
                <w:i w:val="0"/>
                <w:iCs w:val="0"/>
                <w:color w:val="4D4D4C"/>
                <w:spacing w:val="-2"/>
                <w:sz w:val="22"/>
                <w:szCs w:val="22"/>
                <w:lang w:val="en-AU"/>
              </w:rPr>
            </w:pPr>
            <w:r w:rsidRPr="00572645">
              <w:rPr>
                <w:rFonts w:ascii="Arial" w:hAnsi="Arial" w:cs="Arial"/>
                <w:i w:val="0"/>
                <w:iCs w:val="0"/>
                <w:color w:val="4D4D4C"/>
                <w:spacing w:val="-2"/>
                <w:sz w:val="22"/>
                <w:szCs w:val="22"/>
                <w:lang w:val="en-AU"/>
              </w:rPr>
              <w:t>Minor traffic delays, reversing alarms, extra heavy vehicles and equipment movements and parking on street.</w:t>
            </w:r>
          </w:p>
        </w:tc>
      </w:tr>
    </w:tbl>
    <w:p w14:paraId="1B3E3C0E" w14:textId="265D9014" w:rsidR="000C7522" w:rsidRDefault="008F45C4" w:rsidP="00034260">
      <w:pPr>
        <w:spacing w:before="240" w:after="360" w:line="240" w:lineRule="auto"/>
        <w:rPr>
          <w:noProof/>
          <w:lang w:val="en-AU" w:eastAsia="en-AU"/>
        </w:rPr>
      </w:pPr>
      <w:r>
        <w:rPr>
          <w:noProof/>
          <w:lang w:val="en-AU" w:eastAsia="en-AU"/>
        </w:rPr>
        <w:drawing>
          <wp:anchor distT="0" distB="0" distL="114300" distR="114300" simplePos="0" relativeHeight="251674624" behindDoc="0" locked="0" layoutInCell="1" allowOverlap="1" wp14:anchorId="76079AA0" wp14:editId="0A57E006">
            <wp:simplePos x="0" y="0"/>
            <wp:positionH relativeFrom="column">
              <wp:posOffset>4173855</wp:posOffset>
            </wp:positionH>
            <wp:positionV relativeFrom="page">
              <wp:posOffset>1368425</wp:posOffset>
            </wp:positionV>
            <wp:extent cx="2555875" cy="302323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0963"/>
                    <a:stretch/>
                  </pic:blipFill>
                  <pic:spPr bwMode="auto">
                    <a:xfrm>
                      <a:off x="0" y="0"/>
                      <a:ext cx="2555875" cy="3023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5FFF5F" w14:textId="77777777" w:rsidR="00E92A0E" w:rsidRDefault="00E92A0E" w:rsidP="00034260">
      <w:pPr>
        <w:spacing w:before="240" w:after="360" w:line="240" w:lineRule="auto"/>
        <w:rPr>
          <w:noProof/>
          <w:lang w:val="en-AU" w:eastAsia="en-AU"/>
        </w:rPr>
      </w:pPr>
    </w:p>
    <w:p w14:paraId="4E57CDA1" w14:textId="29D2F3B4" w:rsidR="00E92A0E" w:rsidRDefault="00E92A0E" w:rsidP="00034260">
      <w:pPr>
        <w:spacing w:before="240" w:after="360" w:line="240" w:lineRule="auto"/>
        <w:rPr>
          <w:noProof/>
          <w:lang w:val="en-AU" w:eastAsia="en-AU"/>
        </w:rPr>
      </w:pPr>
    </w:p>
    <w:p w14:paraId="19787F52" w14:textId="77777777" w:rsidR="00E92A0E" w:rsidRDefault="00E92A0E" w:rsidP="00034260">
      <w:pPr>
        <w:spacing w:before="240" w:after="360" w:line="240" w:lineRule="auto"/>
        <w:rPr>
          <w:noProof/>
          <w:lang w:val="en-AU" w:eastAsia="en-AU"/>
        </w:rPr>
      </w:pPr>
    </w:p>
    <w:p w14:paraId="3EB925F6" w14:textId="39AEB590" w:rsidR="00E92A0E" w:rsidRDefault="00E92A0E" w:rsidP="00034260">
      <w:pPr>
        <w:spacing w:before="240" w:after="360" w:line="240" w:lineRule="auto"/>
        <w:rPr>
          <w:noProof/>
          <w:lang w:val="en-AU" w:eastAsia="en-AU"/>
        </w:rPr>
      </w:pPr>
    </w:p>
    <w:p w14:paraId="5FF2188B" w14:textId="2EAC76E9" w:rsidR="00E92A0E" w:rsidRDefault="00E92A0E" w:rsidP="00034260">
      <w:pPr>
        <w:spacing w:before="240" w:after="360" w:line="240" w:lineRule="auto"/>
        <w:rPr>
          <w:noProof/>
          <w:lang w:val="en-AU" w:eastAsia="en-AU"/>
        </w:rPr>
      </w:pPr>
    </w:p>
    <w:p w14:paraId="5A4212DA" w14:textId="10A6A757" w:rsidR="00757FDD" w:rsidRDefault="00757FDD" w:rsidP="00757FDD">
      <w:pPr>
        <w:tabs>
          <w:tab w:val="left" w:pos="1320"/>
        </w:tabs>
        <w:rPr>
          <w:lang w:val="en-AU" w:eastAsia="en-AU"/>
        </w:rPr>
      </w:pPr>
    </w:p>
    <w:p w14:paraId="33DA0B97" w14:textId="14F468EF" w:rsidR="00757FDD" w:rsidRDefault="00757FDD" w:rsidP="00757FDD">
      <w:pPr>
        <w:tabs>
          <w:tab w:val="left" w:pos="1320"/>
        </w:tabs>
        <w:rPr>
          <w:lang w:val="en-AU" w:eastAsia="en-AU"/>
        </w:rPr>
      </w:pPr>
    </w:p>
    <w:p w14:paraId="66C15A25" w14:textId="0710D4AB" w:rsidR="00757FDD" w:rsidRPr="001709D0" w:rsidRDefault="008F45C4" w:rsidP="00757FDD">
      <w:pPr>
        <w:spacing w:before="100" w:beforeAutospacing="1" w:after="0"/>
        <w:rPr>
          <w:rFonts w:ascii="Arial" w:hAnsi="Arial" w:cs="Arial"/>
          <w:i w:val="0"/>
          <w:iCs w:val="0"/>
          <w:color w:val="4D4D4C"/>
          <w:spacing w:val="-2"/>
          <w:sz w:val="22"/>
          <w:lang w:val="en-AU"/>
        </w:rPr>
      </w:pPr>
      <w:r>
        <w:rPr>
          <w:rFonts w:ascii="Arial" w:hAnsi="Arial" w:cs="Arial"/>
          <w:b/>
          <w:i w:val="0"/>
          <w:iCs w:val="0"/>
          <w:color w:val="4D4D4C"/>
          <w:spacing w:val="-2"/>
          <w:sz w:val="26"/>
          <w:szCs w:val="28"/>
          <w:lang w:val="en-AU"/>
        </w:rPr>
        <w:t>Taringa to Milton</w:t>
      </w:r>
      <w:r w:rsidR="00085F1F">
        <w:rPr>
          <w:rFonts w:ascii="Arial" w:hAnsi="Arial" w:cs="Arial"/>
          <w:b/>
          <w:i w:val="0"/>
          <w:iCs w:val="0"/>
          <w:color w:val="4D4D4C"/>
          <w:spacing w:val="-2"/>
          <w:sz w:val="26"/>
          <w:szCs w:val="28"/>
          <w:lang w:val="en-AU"/>
        </w:rPr>
        <w:t xml:space="preserve"> cable route</w:t>
      </w:r>
    </w:p>
    <w:tbl>
      <w:tblPr>
        <w:tblStyle w:val="TableGrid"/>
        <w:tblpPr w:leftFromText="180" w:rightFromText="180" w:vertAnchor="text" w:horzAnchor="margin" w:tblpY="38"/>
        <w:tblW w:w="10881"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5229"/>
        <w:gridCol w:w="5652"/>
      </w:tblGrid>
      <w:tr w:rsidR="008B6166" w:rsidRPr="00742BDB" w14:paraId="6077A3E9" w14:textId="77777777" w:rsidTr="00BB136C">
        <w:trPr>
          <w:trHeight w:val="455"/>
        </w:trPr>
        <w:tc>
          <w:tcPr>
            <w:tcW w:w="5229" w:type="dxa"/>
            <w:tcBorders>
              <w:left w:val="single" w:sz="18" w:space="0" w:color="FFFFFF" w:themeColor="background1"/>
              <w:bottom w:val="single" w:sz="48" w:space="0" w:color="FFFFFF" w:themeColor="background1"/>
            </w:tcBorders>
            <w:shd w:val="clear" w:color="auto" w:fill="505050"/>
            <w:vAlign w:val="center"/>
          </w:tcPr>
          <w:p w14:paraId="22AC2811" w14:textId="77777777" w:rsidR="00757FDD" w:rsidRPr="000F7D08" w:rsidRDefault="00757FDD" w:rsidP="00757FDD">
            <w:pPr>
              <w:jc w:val="center"/>
              <w:rPr>
                <w:rFonts w:ascii="Arial" w:hAnsi="Arial" w:cs="Arial"/>
                <w:b/>
                <w:i w:val="0"/>
                <w:iCs w:val="0"/>
                <w:color w:val="FFFFFF" w:themeColor="background1"/>
                <w:sz w:val="26"/>
                <w:szCs w:val="26"/>
                <w:lang w:val="en-AU"/>
              </w:rPr>
            </w:pPr>
            <w:r w:rsidRPr="000F7D08">
              <w:rPr>
                <w:rFonts w:ascii="Arial" w:hAnsi="Arial" w:cs="Arial"/>
                <w:b/>
                <w:i w:val="0"/>
                <w:iCs w:val="0"/>
                <w:color w:val="FFFFFF" w:themeColor="background1"/>
                <w:sz w:val="26"/>
                <w:szCs w:val="26"/>
                <w:lang w:val="en-AU"/>
              </w:rPr>
              <w:t>W</w:t>
            </w:r>
            <w:r>
              <w:rPr>
                <w:rFonts w:ascii="Arial" w:hAnsi="Arial" w:cs="Arial"/>
                <w:b/>
                <w:i w:val="0"/>
                <w:iCs w:val="0"/>
                <w:color w:val="FFFFFF" w:themeColor="background1"/>
                <w:sz w:val="26"/>
                <w:szCs w:val="26"/>
                <w:lang w:val="en-AU"/>
              </w:rPr>
              <w:t>orks</w:t>
            </w:r>
          </w:p>
        </w:tc>
        <w:tc>
          <w:tcPr>
            <w:tcW w:w="5652" w:type="dxa"/>
            <w:shd w:val="clear" w:color="auto" w:fill="505050"/>
            <w:vAlign w:val="center"/>
          </w:tcPr>
          <w:p w14:paraId="4189D9DC" w14:textId="77777777" w:rsidR="00757FDD" w:rsidRPr="000F7D08" w:rsidRDefault="00757FDD" w:rsidP="00757FDD">
            <w:pPr>
              <w:jc w:val="center"/>
              <w:rPr>
                <w:rFonts w:ascii="Arial" w:hAnsi="Arial" w:cs="Arial"/>
                <w:b/>
                <w:i w:val="0"/>
                <w:iCs w:val="0"/>
                <w:color w:val="FFFFFF" w:themeColor="background1"/>
                <w:sz w:val="26"/>
                <w:szCs w:val="26"/>
                <w:lang w:val="en-AU"/>
              </w:rPr>
            </w:pPr>
            <w:r w:rsidRPr="000F7D08">
              <w:rPr>
                <w:rFonts w:ascii="Arial" w:hAnsi="Arial" w:cs="Arial"/>
                <w:b/>
                <w:i w:val="0"/>
                <w:iCs w:val="0"/>
                <w:color w:val="FFFFFF" w:themeColor="background1"/>
                <w:sz w:val="26"/>
                <w:szCs w:val="26"/>
                <w:lang w:val="en-AU"/>
              </w:rPr>
              <w:t>W</w:t>
            </w:r>
            <w:r>
              <w:rPr>
                <w:rFonts w:ascii="Arial" w:hAnsi="Arial" w:cs="Arial"/>
                <w:b/>
                <w:i w:val="0"/>
                <w:iCs w:val="0"/>
                <w:color w:val="FFFFFF" w:themeColor="background1"/>
                <w:sz w:val="26"/>
                <w:szCs w:val="26"/>
                <w:lang w:val="en-AU"/>
              </w:rPr>
              <w:t>hat to expect</w:t>
            </w:r>
          </w:p>
        </w:tc>
      </w:tr>
      <w:tr w:rsidR="008B6166" w:rsidRPr="00742BDB" w14:paraId="28635D53" w14:textId="77777777" w:rsidTr="00BB136C">
        <w:trPr>
          <w:trHeight w:val="950"/>
        </w:trPr>
        <w:tc>
          <w:tcPr>
            <w:tcW w:w="5229" w:type="dxa"/>
            <w:tcBorders>
              <w:left w:val="single" w:sz="18" w:space="0" w:color="FFFFFF" w:themeColor="background1"/>
            </w:tcBorders>
            <w:shd w:val="clear" w:color="auto" w:fill="F2F2F2" w:themeFill="background1" w:themeFillShade="F2"/>
            <w:vAlign w:val="center"/>
          </w:tcPr>
          <w:p w14:paraId="27682D50" w14:textId="1BD196B3" w:rsidR="00757FDD" w:rsidRPr="00456195" w:rsidRDefault="0012564B" w:rsidP="00456195">
            <w:pPr>
              <w:rPr>
                <w:rFonts w:ascii="Arial" w:hAnsi="Arial" w:cs="Arial"/>
                <w:b/>
                <w:i w:val="0"/>
                <w:iCs w:val="0"/>
                <w:color w:val="4D4D4C"/>
                <w:spacing w:val="-2"/>
                <w:sz w:val="22"/>
                <w:szCs w:val="22"/>
                <w:lang w:val="en-AU"/>
              </w:rPr>
            </w:pPr>
            <w:r w:rsidRPr="00456195">
              <w:rPr>
                <w:rFonts w:ascii="Arial" w:hAnsi="Arial" w:cs="Arial"/>
                <w:b/>
                <w:i w:val="0"/>
                <w:iCs w:val="0"/>
                <w:color w:val="4D4D4C"/>
                <w:spacing w:val="-2"/>
                <w:sz w:val="22"/>
                <w:szCs w:val="22"/>
                <w:lang w:val="en-AU"/>
              </w:rPr>
              <w:t>Commencing m</w:t>
            </w:r>
            <w:r w:rsidR="008B6166" w:rsidRPr="00456195">
              <w:rPr>
                <w:rFonts w:ascii="Arial" w:hAnsi="Arial" w:cs="Arial"/>
                <w:b/>
                <w:i w:val="0"/>
                <w:iCs w:val="0"/>
                <w:color w:val="4D4D4C"/>
                <w:spacing w:val="-2"/>
                <w:sz w:val="22"/>
                <w:szCs w:val="22"/>
                <w:lang w:val="en-AU"/>
              </w:rPr>
              <w:t>id</w:t>
            </w:r>
            <w:r w:rsidRPr="00456195">
              <w:rPr>
                <w:rFonts w:ascii="Arial" w:hAnsi="Arial" w:cs="Arial"/>
                <w:b/>
                <w:i w:val="0"/>
                <w:iCs w:val="0"/>
                <w:color w:val="4D4D4C"/>
                <w:spacing w:val="-2"/>
                <w:sz w:val="22"/>
                <w:szCs w:val="22"/>
                <w:lang w:val="en-AU"/>
              </w:rPr>
              <w:t>-</w:t>
            </w:r>
            <w:r w:rsidR="00757FDD" w:rsidRPr="00456195">
              <w:rPr>
                <w:rFonts w:ascii="Arial" w:hAnsi="Arial" w:cs="Arial"/>
                <w:b/>
                <w:i w:val="0"/>
                <w:iCs w:val="0"/>
                <w:color w:val="4D4D4C"/>
                <w:spacing w:val="-2"/>
                <w:sz w:val="22"/>
                <w:szCs w:val="22"/>
                <w:lang w:val="en-AU"/>
              </w:rPr>
              <w:t>July</w:t>
            </w:r>
            <w:r w:rsidR="001E24DF" w:rsidRPr="00456195">
              <w:rPr>
                <w:rFonts w:ascii="Arial" w:hAnsi="Arial" w:cs="Arial"/>
                <w:b/>
                <w:i w:val="0"/>
                <w:iCs w:val="0"/>
                <w:color w:val="4D4D4C"/>
                <w:spacing w:val="-2"/>
                <w:sz w:val="22"/>
                <w:szCs w:val="22"/>
                <w:lang w:val="en-AU"/>
              </w:rPr>
              <w:t xml:space="preserve"> 2016</w:t>
            </w:r>
          </w:p>
          <w:p w14:paraId="45D02E2E" w14:textId="1D3580CD" w:rsidR="001E24DF" w:rsidRPr="00456195" w:rsidRDefault="001E24DF" w:rsidP="001E24DF">
            <w:pPr>
              <w:rPr>
                <w:rFonts w:ascii="Arial" w:hAnsi="Arial" w:cs="Arial"/>
                <w:b/>
                <w:i w:val="0"/>
                <w:iCs w:val="0"/>
                <w:color w:val="262626" w:themeColor="text1" w:themeTint="D9"/>
                <w:spacing w:val="-2"/>
                <w:sz w:val="14"/>
                <w:szCs w:val="22"/>
                <w:lang w:val="en-AU"/>
              </w:rPr>
            </w:pPr>
          </w:p>
          <w:p w14:paraId="26F49D17" w14:textId="233EB3E5" w:rsidR="00757FDD" w:rsidRPr="008F45C4" w:rsidRDefault="008F45C4" w:rsidP="0012564B">
            <w:pPr>
              <w:rPr>
                <w:rFonts w:ascii="Arial" w:hAnsi="Arial" w:cs="Arial"/>
                <w:i w:val="0"/>
                <w:iCs w:val="0"/>
                <w:color w:val="262626" w:themeColor="text1" w:themeTint="D9"/>
                <w:spacing w:val="-2"/>
                <w:sz w:val="22"/>
                <w:szCs w:val="22"/>
                <w:lang w:val="en-AU"/>
              </w:rPr>
            </w:pPr>
            <w:r w:rsidRPr="00456195">
              <w:rPr>
                <w:rFonts w:ascii="Arial" w:hAnsi="Arial" w:cs="Arial"/>
                <w:i w:val="0"/>
                <w:iCs w:val="0"/>
                <w:color w:val="4D4D4C"/>
                <w:spacing w:val="-2"/>
                <w:sz w:val="22"/>
                <w:lang w:val="en-AU"/>
              </w:rPr>
              <w:t>Cable route installation</w:t>
            </w:r>
            <w:r w:rsidR="008B6166" w:rsidRPr="00456195">
              <w:rPr>
                <w:rFonts w:ascii="Arial" w:hAnsi="Arial" w:cs="Arial"/>
                <w:i w:val="0"/>
                <w:iCs w:val="0"/>
                <w:color w:val="4D4D4C"/>
                <w:spacing w:val="-2"/>
                <w:sz w:val="22"/>
                <w:lang w:val="en-AU"/>
              </w:rPr>
              <w:t xml:space="preserve"> day works</w:t>
            </w:r>
            <w:r w:rsidR="0012564B" w:rsidRPr="00456195">
              <w:rPr>
                <w:rFonts w:ascii="Arial" w:hAnsi="Arial" w:cs="Arial"/>
                <w:i w:val="0"/>
                <w:iCs w:val="0"/>
                <w:color w:val="4D4D4C"/>
                <w:spacing w:val="-2"/>
                <w:sz w:val="22"/>
                <w:lang w:val="en-AU"/>
              </w:rPr>
              <w:t>.</w:t>
            </w:r>
          </w:p>
        </w:tc>
        <w:tc>
          <w:tcPr>
            <w:tcW w:w="5652" w:type="dxa"/>
            <w:shd w:val="clear" w:color="auto" w:fill="auto"/>
            <w:vAlign w:val="center"/>
          </w:tcPr>
          <w:p w14:paraId="113B3B6C" w14:textId="6F97F5A1" w:rsidR="001E24DF" w:rsidRPr="0097792C" w:rsidRDefault="00B752F4" w:rsidP="0097792C">
            <w:pPr>
              <w:rPr>
                <w:rFonts w:ascii="Arial" w:hAnsi="Arial" w:cs="Arial"/>
                <w:i w:val="0"/>
                <w:iCs w:val="0"/>
                <w:color w:val="262626" w:themeColor="text1" w:themeTint="D9"/>
                <w:spacing w:val="-2"/>
                <w:sz w:val="22"/>
                <w:szCs w:val="22"/>
                <w:lang w:val="en-AU"/>
              </w:rPr>
            </w:pPr>
            <w:r w:rsidRPr="0097792C">
              <w:rPr>
                <w:rFonts w:ascii="Arial" w:hAnsi="Arial" w:cs="Arial"/>
                <w:i w:val="0"/>
                <w:iCs w:val="0"/>
                <w:color w:val="4D4D4C"/>
                <w:spacing w:val="-2"/>
                <w:sz w:val="22"/>
                <w:lang w:val="en-AU"/>
              </w:rPr>
              <w:t>Some noise from on track machines and construction crews, lighting, heavy vehicle movements, traffic control in surrounding streets</w:t>
            </w:r>
            <w:r w:rsidRPr="0097792C">
              <w:rPr>
                <w:rFonts w:ascii="Arial" w:hAnsi="Arial" w:cs="Arial"/>
                <w:i w:val="0"/>
                <w:iCs w:val="0"/>
                <w:color w:val="4D4D4C"/>
                <w:sz w:val="22"/>
                <w:lang w:val="en-AU"/>
              </w:rPr>
              <w:t>.</w:t>
            </w:r>
          </w:p>
        </w:tc>
      </w:tr>
    </w:tbl>
    <w:p w14:paraId="2A5285B2" w14:textId="77777777" w:rsidR="0012564B" w:rsidRDefault="0012564B" w:rsidP="0012564B">
      <w:pPr>
        <w:spacing w:before="100" w:beforeAutospacing="1" w:after="0"/>
        <w:rPr>
          <w:lang w:val="en-AU" w:eastAsia="en-AU"/>
        </w:rPr>
      </w:pPr>
    </w:p>
    <w:p w14:paraId="2C3F343F" w14:textId="7AA4DDB9" w:rsidR="0012564B" w:rsidRPr="0012564B" w:rsidRDefault="0012564B" w:rsidP="00BC3E32">
      <w:pPr>
        <w:spacing w:before="60" w:after="120"/>
        <w:ind w:right="140"/>
        <w:rPr>
          <w:rFonts w:ascii="Arial" w:hAnsi="Arial" w:cs="Arial"/>
          <w:b/>
          <w:i w:val="0"/>
          <w:iCs w:val="0"/>
          <w:color w:val="4D4D4C"/>
          <w:spacing w:val="-2"/>
          <w:sz w:val="26"/>
          <w:szCs w:val="28"/>
          <w:lang w:val="en-AU"/>
        </w:rPr>
      </w:pPr>
      <w:r w:rsidRPr="0012564B">
        <w:rPr>
          <w:rFonts w:ascii="Arial" w:hAnsi="Arial" w:cs="Arial"/>
          <w:b/>
          <w:i w:val="0"/>
          <w:iCs w:val="0"/>
          <w:color w:val="4D4D4C"/>
          <w:spacing w:val="-2"/>
          <w:sz w:val="26"/>
          <w:szCs w:val="28"/>
          <w:lang w:val="en-AU"/>
        </w:rPr>
        <w:t>Rom</w:t>
      </w:r>
      <w:bookmarkStart w:id="0" w:name="_GoBack"/>
      <w:bookmarkEnd w:id="0"/>
      <w:r w:rsidRPr="0012564B">
        <w:rPr>
          <w:rFonts w:ascii="Arial" w:hAnsi="Arial" w:cs="Arial"/>
          <w:b/>
          <w:i w:val="0"/>
          <w:iCs w:val="0"/>
          <w:color w:val="4D4D4C"/>
          <w:spacing w:val="-2"/>
          <w:sz w:val="26"/>
          <w:szCs w:val="28"/>
          <w:lang w:val="en-AU"/>
        </w:rPr>
        <w:t>a Street to Corinda</w:t>
      </w:r>
      <w:r>
        <w:rPr>
          <w:rFonts w:ascii="Arial" w:hAnsi="Arial" w:cs="Arial"/>
          <w:b/>
          <w:i w:val="0"/>
          <w:iCs w:val="0"/>
          <w:color w:val="4D4D4C"/>
          <w:spacing w:val="-2"/>
          <w:sz w:val="26"/>
          <w:szCs w:val="28"/>
          <w:lang w:val="en-AU"/>
        </w:rPr>
        <w:t xml:space="preserve"> track closure</w:t>
      </w:r>
    </w:p>
    <w:p w14:paraId="102E9142" w14:textId="165F329C" w:rsidR="0012564B" w:rsidRDefault="0012564B" w:rsidP="0012564B">
      <w:pPr>
        <w:spacing w:after="0" w:line="240" w:lineRule="auto"/>
        <w:ind w:right="-1"/>
        <w:rPr>
          <w:rFonts w:ascii="Arial" w:hAnsi="Arial" w:cs="Arial"/>
          <w:i w:val="0"/>
          <w:iCs w:val="0"/>
          <w:color w:val="4D4D4C"/>
          <w:spacing w:val="-2"/>
          <w:sz w:val="22"/>
          <w:lang w:val="en-AU"/>
        </w:rPr>
      </w:pPr>
      <w:r w:rsidRPr="0012564B">
        <w:rPr>
          <w:rFonts w:ascii="Arial" w:hAnsi="Arial" w:cs="Arial"/>
          <w:i w:val="0"/>
          <w:iCs w:val="0"/>
          <w:color w:val="4D4D4C"/>
          <w:spacing w:val="-2"/>
          <w:sz w:val="22"/>
          <w:lang w:val="en-AU"/>
        </w:rPr>
        <w:t>During a scheduled corr</w:t>
      </w:r>
      <w:r>
        <w:rPr>
          <w:rFonts w:ascii="Arial" w:hAnsi="Arial" w:cs="Arial"/>
          <w:i w:val="0"/>
          <w:iCs w:val="0"/>
          <w:color w:val="4D4D4C"/>
          <w:spacing w:val="-2"/>
          <w:sz w:val="22"/>
          <w:lang w:val="en-AU"/>
        </w:rPr>
        <w:t>idor shutdown of the line from R</w:t>
      </w:r>
      <w:r w:rsidRPr="0012564B">
        <w:rPr>
          <w:rFonts w:ascii="Arial" w:hAnsi="Arial" w:cs="Arial"/>
          <w:i w:val="0"/>
          <w:iCs w:val="0"/>
          <w:color w:val="4D4D4C"/>
          <w:spacing w:val="-2"/>
          <w:sz w:val="22"/>
          <w:lang w:val="en-AU"/>
        </w:rPr>
        <w:t xml:space="preserve">oma Street to Corinda, Yeerongpilly and Murarrie from 2am Saturday 30 July to 3am Monday 1 August, there will be heightened activity in the entire rail corridor between Roma Street and Corinda.  </w:t>
      </w:r>
      <w:r>
        <w:rPr>
          <w:rFonts w:ascii="Arial" w:hAnsi="Arial" w:cs="Arial"/>
          <w:i w:val="0"/>
          <w:iCs w:val="0"/>
          <w:color w:val="4D4D4C"/>
          <w:spacing w:val="-2"/>
          <w:sz w:val="22"/>
          <w:lang w:val="en-AU"/>
        </w:rPr>
        <w:t>Work for this project will include:</w:t>
      </w:r>
    </w:p>
    <w:p w14:paraId="2BE7BA9F" w14:textId="361A72A4" w:rsidR="00B752F4" w:rsidRPr="0012564B" w:rsidRDefault="00B752F4" w:rsidP="00B752F4">
      <w:pPr>
        <w:pStyle w:val="ListParagraph"/>
        <w:numPr>
          <w:ilvl w:val="0"/>
          <w:numId w:val="6"/>
        </w:numPr>
        <w:spacing w:after="0" w:line="276" w:lineRule="auto"/>
        <w:ind w:left="357" w:hanging="357"/>
        <w:contextualSpacing w:val="0"/>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Foundation</w:t>
      </w:r>
      <w:r w:rsidRPr="0012564B">
        <w:rPr>
          <w:rFonts w:ascii="Arial" w:hAnsi="Arial" w:cs="Arial"/>
          <w:i w:val="0"/>
          <w:iCs w:val="0"/>
          <w:color w:val="4D4D4C"/>
          <w:spacing w:val="-2"/>
          <w:sz w:val="22"/>
          <w:szCs w:val="22"/>
          <w:lang w:val="en-AU"/>
        </w:rPr>
        <w:t xml:space="preserve"> installations at signal</w:t>
      </w:r>
      <w:r>
        <w:rPr>
          <w:rFonts w:ascii="Arial" w:hAnsi="Arial" w:cs="Arial"/>
          <w:i w:val="0"/>
          <w:iCs w:val="0"/>
          <w:color w:val="4D4D4C"/>
          <w:spacing w:val="-2"/>
          <w:sz w:val="22"/>
          <w:szCs w:val="22"/>
          <w:lang w:val="en-AU"/>
        </w:rPr>
        <w:t xml:space="preserve"> portal</w:t>
      </w:r>
      <w:r w:rsidRPr="0012564B">
        <w:rPr>
          <w:rFonts w:ascii="Arial" w:hAnsi="Arial" w:cs="Arial"/>
          <w:i w:val="0"/>
          <w:iCs w:val="0"/>
          <w:color w:val="4D4D4C"/>
          <w:spacing w:val="-2"/>
          <w:sz w:val="22"/>
          <w:szCs w:val="22"/>
          <w:lang w:val="en-AU"/>
        </w:rPr>
        <w:t xml:space="preserve"> locations</w:t>
      </w:r>
      <w:r>
        <w:rPr>
          <w:rFonts w:ascii="Arial" w:hAnsi="Arial" w:cs="Arial"/>
          <w:i w:val="0"/>
          <w:iCs w:val="0"/>
          <w:color w:val="4D4D4C"/>
          <w:spacing w:val="-2"/>
          <w:sz w:val="22"/>
          <w:szCs w:val="22"/>
          <w:lang w:val="en-AU"/>
        </w:rPr>
        <w:t xml:space="preserve"> between Taringa and Milton</w:t>
      </w:r>
    </w:p>
    <w:p w14:paraId="36EAC9E3" w14:textId="13164976" w:rsidR="00B752F4" w:rsidRPr="0012564B" w:rsidRDefault="00B752F4" w:rsidP="00B752F4">
      <w:pPr>
        <w:pStyle w:val="ListParagraph"/>
        <w:numPr>
          <w:ilvl w:val="0"/>
          <w:numId w:val="6"/>
        </w:numPr>
        <w:spacing w:after="0" w:line="276" w:lineRule="auto"/>
        <w:ind w:left="357" w:hanging="357"/>
        <w:contextualSpacing w:val="0"/>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Portal s</w:t>
      </w:r>
      <w:r w:rsidRPr="0012564B">
        <w:rPr>
          <w:rFonts w:ascii="Arial" w:hAnsi="Arial" w:cs="Arial"/>
          <w:i w:val="0"/>
          <w:iCs w:val="0"/>
          <w:color w:val="4D4D4C"/>
          <w:spacing w:val="-2"/>
          <w:sz w:val="22"/>
          <w:szCs w:val="22"/>
          <w:lang w:val="en-AU"/>
        </w:rPr>
        <w:t>tructure installations with crane lifts at portal locations</w:t>
      </w:r>
      <w:r w:rsidRPr="00B752F4">
        <w:rPr>
          <w:rFonts w:ascii="Arial" w:hAnsi="Arial" w:cs="Arial"/>
          <w:i w:val="0"/>
          <w:iCs w:val="0"/>
          <w:color w:val="4D4D4C"/>
          <w:spacing w:val="-2"/>
          <w:sz w:val="22"/>
          <w:szCs w:val="22"/>
          <w:lang w:val="en-AU"/>
        </w:rPr>
        <w:t xml:space="preserve"> </w:t>
      </w:r>
      <w:r>
        <w:rPr>
          <w:rFonts w:ascii="Arial" w:hAnsi="Arial" w:cs="Arial"/>
          <w:i w:val="0"/>
          <w:iCs w:val="0"/>
          <w:color w:val="4D4D4C"/>
          <w:spacing w:val="-2"/>
          <w:sz w:val="22"/>
          <w:szCs w:val="22"/>
          <w:lang w:val="en-AU"/>
        </w:rPr>
        <w:t>between Indooroopilly and</w:t>
      </w:r>
      <w:r w:rsidRPr="0012564B">
        <w:rPr>
          <w:rFonts w:ascii="Arial" w:hAnsi="Arial" w:cs="Arial"/>
          <w:i w:val="0"/>
          <w:iCs w:val="0"/>
          <w:color w:val="4D4D4C"/>
          <w:spacing w:val="-2"/>
          <w:sz w:val="22"/>
          <w:szCs w:val="22"/>
          <w:lang w:val="en-AU"/>
        </w:rPr>
        <w:t xml:space="preserve"> T</w:t>
      </w:r>
      <w:r>
        <w:rPr>
          <w:rFonts w:ascii="Arial" w:hAnsi="Arial" w:cs="Arial"/>
          <w:i w:val="0"/>
          <w:iCs w:val="0"/>
          <w:color w:val="4D4D4C"/>
          <w:spacing w:val="-2"/>
          <w:sz w:val="22"/>
          <w:szCs w:val="22"/>
          <w:lang w:val="en-AU"/>
        </w:rPr>
        <w:t>aringa</w:t>
      </w:r>
    </w:p>
    <w:p w14:paraId="684FC9AD" w14:textId="023BF576" w:rsidR="00B752F4" w:rsidRPr="0012564B" w:rsidRDefault="00B752F4" w:rsidP="00B752F4">
      <w:pPr>
        <w:pStyle w:val="ListParagraph"/>
        <w:numPr>
          <w:ilvl w:val="0"/>
          <w:numId w:val="6"/>
        </w:numPr>
        <w:spacing w:after="0" w:line="276" w:lineRule="auto"/>
        <w:ind w:left="357" w:hanging="357"/>
        <w:contextualSpacing w:val="0"/>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Under track crossing work</w:t>
      </w:r>
      <w:r w:rsidRPr="0012564B">
        <w:rPr>
          <w:rFonts w:ascii="Arial" w:hAnsi="Arial" w:cs="Arial"/>
          <w:i w:val="0"/>
          <w:iCs w:val="0"/>
          <w:color w:val="4D4D4C"/>
          <w:spacing w:val="-2"/>
          <w:sz w:val="22"/>
          <w:szCs w:val="22"/>
          <w:lang w:val="en-AU"/>
        </w:rPr>
        <w:t xml:space="preserve">s at various locations around the </w:t>
      </w:r>
      <w:r>
        <w:rPr>
          <w:rFonts w:ascii="Arial" w:hAnsi="Arial" w:cs="Arial"/>
          <w:i w:val="0"/>
          <w:iCs w:val="0"/>
          <w:color w:val="4D4D4C"/>
          <w:spacing w:val="-2"/>
          <w:sz w:val="22"/>
          <w:szCs w:val="22"/>
          <w:lang w:val="en-AU"/>
        </w:rPr>
        <w:t>signal p</w:t>
      </w:r>
      <w:r w:rsidRPr="0012564B">
        <w:rPr>
          <w:rFonts w:ascii="Arial" w:hAnsi="Arial" w:cs="Arial"/>
          <w:i w:val="0"/>
          <w:iCs w:val="0"/>
          <w:color w:val="4D4D4C"/>
          <w:spacing w:val="-2"/>
          <w:sz w:val="22"/>
          <w:szCs w:val="22"/>
          <w:lang w:val="en-AU"/>
        </w:rPr>
        <w:t>ortal</w:t>
      </w:r>
      <w:r>
        <w:rPr>
          <w:rFonts w:ascii="Arial" w:hAnsi="Arial" w:cs="Arial"/>
          <w:i w:val="0"/>
          <w:iCs w:val="0"/>
          <w:color w:val="4D4D4C"/>
          <w:spacing w:val="-2"/>
          <w:sz w:val="22"/>
          <w:szCs w:val="22"/>
          <w:lang w:val="en-AU"/>
        </w:rPr>
        <w:t>s from Graceville to Indooroopilly to Taringa</w:t>
      </w:r>
    </w:p>
    <w:p w14:paraId="536CD32C" w14:textId="514463B8" w:rsidR="0012564B" w:rsidRPr="0012564B" w:rsidRDefault="0012564B" w:rsidP="0012564B">
      <w:pPr>
        <w:pStyle w:val="ListParagraph"/>
        <w:numPr>
          <w:ilvl w:val="0"/>
          <w:numId w:val="6"/>
        </w:numPr>
        <w:spacing w:after="0" w:line="276" w:lineRule="auto"/>
        <w:ind w:left="357" w:hanging="357"/>
        <w:contextualSpacing w:val="0"/>
        <w:rPr>
          <w:rFonts w:ascii="Arial" w:hAnsi="Arial" w:cs="Arial"/>
          <w:i w:val="0"/>
          <w:iCs w:val="0"/>
          <w:color w:val="4D4D4C"/>
          <w:spacing w:val="-2"/>
          <w:sz w:val="22"/>
          <w:szCs w:val="22"/>
          <w:lang w:val="en-AU"/>
        </w:rPr>
      </w:pPr>
      <w:r w:rsidRPr="0012564B">
        <w:rPr>
          <w:rFonts w:ascii="Arial" w:hAnsi="Arial" w:cs="Arial"/>
          <w:i w:val="0"/>
          <w:iCs w:val="0"/>
          <w:color w:val="4D4D4C"/>
          <w:spacing w:val="-2"/>
          <w:sz w:val="22"/>
          <w:szCs w:val="22"/>
          <w:lang w:val="en-AU"/>
        </w:rPr>
        <w:t xml:space="preserve">Signal </w:t>
      </w:r>
      <w:r>
        <w:rPr>
          <w:rFonts w:ascii="Arial" w:hAnsi="Arial" w:cs="Arial"/>
          <w:i w:val="0"/>
          <w:iCs w:val="0"/>
          <w:color w:val="4D4D4C"/>
          <w:spacing w:val="-2"/>
          <w:sz w:val="22"/>
          <w:szCs w:val="22"/>
          <w:lang w:val="en-AU"/>
        </w:rPr>
        <w:t>d</w:t>
      </w:r>
      <w:r w:rsidRPr="0012564B">
        <w:rPr>
          <w:rFonts w:ascii="Arial" w:hAnsi="Arial" w:cs="Arial"/>
          <w:i w:val="0"/>
          <w:iCs w:val="0"/>
          <w:color w:val="4D4D4C"/>
          <w:spacing w:val="-2"/>
          <w:sz w:val="22"/>
          <w:szCs w:val="22"/>
          <w:lang w:val="en-AU"/>
        </w:rPr>
        <w:t xml:space="preserve">ropper and </w:t>
      </w:r>
      <w:r>
        <w:rPr>
          <w:rFonts w:ascii="Arial" w:hAnsi="Arial" w:cs="Arial"/>
          <w:i w:val="0"/>
          <w:iCs w:val="0"/>
          <w:color w:val="4D4D4C"/>
          <w:spacing w:val="-2"/>
          <w:sz w:val="22"/>
          <w:szCs w:val="22"/>
          <w:lang w:val="en-AU"/>
        </w:rPr>
        <w:t>h</w:t>
      </w:r>
      <w:r w:rsidR="00B752F4">
        <w:rPr>
          <w:rFonts w:ascii="Arial" w:hAnsi="Arial" w:cs="Arial"/>
          <w:i w:val="0"/>
          <w:iCs w:val="0"/>
          <w:color w:val="4D4D4C"/>
          <w:spacing w:val="-2"/>
          <w:sz w:val="22"/>
          <w:szCs w:val="22"/>
          <w:lang w:val="en-AU"/>
        </w:rPr>
        <w:t>ead installations at the portal l</w:t>
      </w:r>
      <w:r w:rsidRPr="0012564B">
        <w:rPr>
          <w:rFonts w:ascii="Arial" w:hAnsi="Arial" w:cs="Arial"/>
          <w:i w:val="0"/>
          <w:iCs w:val="0"/>
          <w:color w:val="4D4D4C"/>
          <w:spacing w:val="-2"/>
          <w:sz w:val="22"/>
          <w:szCs w:val="22"/>
          <w:lang w:val="en-AU"/>
        </w:rPr>
        <w:t xml:space="preserve">ocations </w:t>
      </w:r>
      <w:r w:rsidR="00B752F4">
        <w:rPr>
          <w:rFonts w:ascii="Arial" w:hAnsi="Arial" w:cs="Arial"/>
          <w:i w:val="0"/>
          <w:iCs w:val="0"/>
          <w:color w:val="4D4D4C"/>
          <w:spacing w:val="-2"/>
          <w:sz w:val="22"/>
          <w:szCs w:val="22"/>
          <w:lang w:val="en-AU"/>
        </w:rPr>
        <w:t>between Graceville and Indooroopilly.</w:t>
      </w:r>
    </w:p>
    <w:p w14:paraId="74BCEB72" w14:textId="77777777" w:rsidR="008E1524" w:rsidRPr="004F6140" w:rsidRDefault="008E1524" w:rsidP="001D7BB7">
      <w:pPr>
        <w:spacing w:after="0"/>
        <w:rPr>
          <w:sz w:val="21"/>
        </w:rPr>
      </w:pPr>
    </w:p>
    <w:tbl>
      <w:tblPr>
        <w:tblStyle w:val="TableGrid"/>
        <w:tblpPr w:leftFromText="180" w:rightFromText="180" w:vertAnchor="text" w:horzAnchor="margin" w:tblpXSpec="center" w:tblpY="49"/>
        <w:tblW w:w="10716" w:type="dxa"/>
        <w:shd w:val="clear" w:color="auto" w:fill="F2F2F2" w:themeFill="background1" w:themeFillShade="F2"/>
        <w:tblLayout w:type="fixed"/>
        <w:tblLook w:val="04A0" w:firstRow="1" w:lastRow="0" w:firstColumn="1" w:lastColumn="0" w:noHBand="0" w:noVBand="1"/>
      </w:tblPr>
      <w:tblGrid>
        <w:gridCol w:w="10716"/>
      </w:tblGrid>
      <w:tr w:rsidR="001B3A26" w:rsidRPr="00572645" w14:paraId="486F5880" w14:textId="77777777" w:rsidTr="004F6140">
        <w:trPr>
          <w:trHeight w:val="1510"/>
        </w:trPr>
        <w:tc>
          <w:tcPr>
            <w:tcW w:w="10716" w:type="dxa"/>
            <w:shd w:val="clear" w:color="auto" w:fill="F2F2F2" w:themeFill="background1" w:themeFillShade="F2"/>
            <w:vAlign w:val="center"/>
          </w:tcPr>
          <w:p w14:paraId="0AF7AEF1" w14:textId="741A53C2" w:rsidR="001B3A26" w:rsidRPr="00572645" w:rsidRDefault="001B3A26" w:rsidP="00D6675F">
            <w:pPr>
              <w:spacing w:beforeLines="60" w:before="144" w:afterLines="60" w:after="144"/>
              <w:ind w:right="142"/>
              <w:rPr>
                <w:rFonts w:ascii="Arial" w:hAnsi="Arial" w:cs="Arial"/>
                <w:iCs w:val="0"/>
                <w:color w:val="4D4D4C"/>
                <w:spacing w:val="-2"/>
                <w:lang w:val="en-AU"/>
              </w:rPr>
            </w:pPr>
            <w:r w:rsidRPr="00572645">
              <w:rPr>
                <w:rFonts w:ascii="Arial" w:hAnsi="Arial" w:cs="Arial"/>
                <w:iCs w:val="0"/>
                <w:color w:val="4D4D4C"/>
                <w:spacing w:val="-2"/>
                <w:lang w:val="en-AU"/>
              </w:rPr>
              <w:t>Queensland Rail will make</w:t>
            </w:r>
            <w:r w:rsidR="0056637A">
              <w:rPr>
                <w:rFonts w:ascii="Arial" w:hAnsi="Arial" w:cs="Arial"/>
                <w:iCs w:val="0"/>
                <w:color w:val="4D4D4C"/>
                <w:spacing w:val="-2"/>
                <w:lang w:val="en-AU"/>
              </w:rPr>
              <w:t xml:space="preserve"> every effort to carry out its</w:t>
            </w:r>
            <w:r w:rsidRPr="00572645">
              <w:rPr>
                <w:rFonts w:ascii="Arial" w:hAnsi="Arial" w:cs="Arial"/>
                <w:iCs w:val="0"/>
                <w:color w:val="4D4D4C"/>
                <w:spacing w:val="-2"/>
                <w:lang w:val="en-AU"/>
              </w:rPr>
              <w:t xml:space="preserve"> works with minimal disruption, and encourage</w:t>
            </w:r>
            <w:r w:rsidR="0036459B">
              <w:rPr>
                <w:rFonts w:ascii="Arial" w:hAnsi="Arial" w:cs="Arial"/>
                <w:iCs w:val="0"/>
                <w:color w:val="4D4D4C"/>
                <w:spacing w:val="-2"/>
                <w:lang w:val="en-AU"/>
              </w:rPr>
              <w:t>s</w:t>
            </w:r>
            <w:r w:rsidRPr="00572645">
              <w:rPr>
                <w:rFonts w:ascii="Arial" w:hAnsi="Arial" w:cs="Arial"/>
                <w:iCs w:val="0"/>
                <w:color w:val="4D4D4C"/>
                <w:spacing w:val="-2"/>
                <w:lang w:val="en-AU"/>
              </w:rPr>
              <w:t xml:space="preserve"> you to contact us with your phone or email details so that we can ensure you are notified of any works that need to take place outside of normal construction hours or involve changed traffic arrangements in your area.</w:t>
            </w:r>
          </w:p>
          <w:p w14:paraId="520FEFCC" w14:textId="032AFB53" w:rsidR="001B3A26" w:rsidRPr="00572645" w:rsidRDefault="001B3A26" w:rsidP="00D6675F">
            <w:pPr>
              <w:spacing w:beforeLines="60" w:before="144" w:afterLines="60" w:after="144"/>
              <w:ind w:right="142"/>
              <w:rPr>
                <w:rFonts w:ascii="Arial" w:hAnsi="Arial" w:cs="Arial"/>
                <w:i w:val="0"/>
                <w:iCs w:val="0"/>
                <w:color w:val="4D4D4C"/>
                <w:spacing w:val="-2"/>
                <w:sz w:val="22"/>
                <w:lang w:val="en-AU"/>
              </w:rPr>
            </w:pPr>
            <w:r w:rsidRPr="00572645">
              <w:rPr>
                <w:rFonts w:ascii="Arial" w:hAnsi="Arial" w:cs="Arial"/>
                <w:iCs w:val="0"/>
                <w:color w:val="4D4D4C"/>
                <w:spacing w:val="-2"/>
                <w:lang w:val="en-AU"/>
              </w:rPr>
              <w:t>This snapshot is broad and subject to change. If you have questions or concerns about specific dates, times or locations, please contact us. We look forward to working with you.</w:t>
            </w:r>
          </w:p>
        </w:tc>
      </w:tr>
    </w:tbl>
    <w:p w14:paraId="719F1FA9" w14:textId="32F94BBD" w:rsidR="0000157F" w:rsidRPr="00572645" w:rsidRDefault="0000157F" w:rsidP="004F6140">
      <w:pPr>
        <w:spacing w:before="240" w:after="120" w:line="240" w:lineRule="auto"/>
        <w:ind w:right="142"/>
        <w:rPr>
          <w:rFonts w:ascii="Arial" w:hAnsi="Arial" w:cs="Arial"/>
          <w:b/>
          <w:i w:val="0"/>
          <w:iCs w:val="0"/>
          <w:color w:val="4D4D4C"/>
          <w:spacing w:val="-2"/>
          <w:sz w:val="26"/>
          <w:szCs w:val="26"/>
          <w:lang w:val="en-AU"/>
        </w:rPr>
      </w:pPr>
      <w:r w:rsidRPr="00572645">
        <w:rPr>
          <w:rFonts w:ascii="Arial" w:hAnsi="Arial" w:cs="Arial"/>
          <w:b/>
          <w:i w:val="0"/>
          <w:iCs w:val="0"/>
          <w:color w:val="4D4D4C"/>
          <w:spacing w:val="-2"/>
          <w:sz w:val="26"/>
          <w:szCs w:val="26"/>
          <w:lang w:val="en-AU"/>
        </w:rPr>
        <w:t xml:space="preserve">Contact: </w:t>
      </w:r>
    </w:p>
    <w:p w14:paraId="7751530D" w14:textId="0C0B5C0F" w:rsidR="0000157F" w:rsidRPr="00572645" w:rsidRDefault="0000157F" w:rsidP="0000157F">
      <w:pPr>
        <w:spacing w:after="0" w:line="360" w:lineRule="auto"/>
        <w:ind w:right="-1"/>
        <w:rPr>
          <w:rFonts w:ascii="Arial" w:hAnsi="Arial" w:cs="Arial"/>
          <w:i w:val="0"/>
          <w:iCs w:val="0"/>
          <w:color w:val="4D4D4C"/>
          <w:spacing w:val="-2"/>
          <w:sz w:val="22"/>
          <w:lang w:val="en-AU"/>
        </w:rPr>
      </w:pPr>
      <w:r w:rsidRPr="00572645">
        <w:rPr>
          <w:rFonts w:ascii="Arial" w:hAnsi="Arial" w:cs="Arial"/>
          <w:b/>
          <w:i w:val="0"/>
          <w:iCs w:val="0"/>
          <w:color w:val="4D4D4C"/>
          <w:spacing w:val="-2"/>
          <w:sz w:val="22"/>
          <w:lang w:val="en-AU"/>
        </w:rPr>
        <w:t xml:space="preserve">Call: </w:t>
      </w:r>
      <w:r w:rsidRPr="00572645">
        <w:rPr>
          <w:rFonts w:ascii="Arial" w:hAnsi="Arial" w:cs="Arial"/>
          <w:i w:val="0"/>
          <w:iCs w:val="0"/>
          <w:color w:val="4D4D4C"/>
          <w:spacing w:val="-2"/>
          <w:sz w:val="22"/>
          <w:lang w:val="en-AU"/>
        </w:rPr>
        <w:t xml:space="preserve"> 1800 399 222 </w:t>
      </w:r>
      <w:r w:rsidR="001B3A26" w:rsidRPr="00572645">
        <w:rPr>
          <w:rFonts w:ascii="Arial" w:hAnsi="Arial" w:cs="Arial"/>
          <w:i w:val="0"/>
          <w:iCs w:val="0"/>
          <w:color w:val="4D4D4C"/>
          <w:spacing w:val="-2"/>
          <w:sz w:val="22"/>
          <w:lang w:val="en-AU"/>
        </w:rPr>
        <w:t xml:space="preserve"> </w:t>
      </w:r>
      <w:r w:rsidR="001B3A26" w:rsidRPr="00572645">
        <w:rPr>
          <w:rFonts w:ascii="Arial" w:hAnsi="Arial" w:cs="Arial"/>
          <w:i w:val="0"/>
          <w:iCs w:val="0"/>
          <w:color w:val="4D4D4C"/>
          <w:spacing w:val="-2"/>
          <w:sz w:val="22"/>
          <w:lang w:val="en-AU"/>
        </w:rPr>
        <w:tab/>
      </w:r>
      <w:r w:rsidR="001B3A26" w:rsidRPr="00572645">
        <w:rPr>
          <w:rFonts w:ascii="Arial" w:hAnsi="Arial" w:cs="Arial"/>
          <w:i w:val="0"/>
          <w:iCs w:val="0"/>
          <w:color w:val="4D4D4C"/>
          <w:spacing w:val="-2"/>
          <w:sz w:val="22"/>
          <w:lang w:val="en-AU"/>
        </w:rPr>
        <w:tab/>
      </w:r>
      <w:r w:rsidR="001B3A26" w:rsidRPr="00572645">
        <w:rPr>
          <w:rFonts w:ascii="Arial" w:hAnsi="Arial" w:cs="Arial"/>
          <w:i w:val="0"/>
          <w:iCs w:val="0"/>
          <w:color w:val="4D4D4C"/>
          <w:spacing w:val="-2"/>
          <w:sz w:val="22"/>
          <w:lang w:val="en-AU"/>
        </w:rPr>
        <w:tab/>
      </w:r>
      <w:r w:rsidRPr="00572645">
        <w:rPr>
          <w:rFonts w:ascii="Arial" w:hAnsi="Arial" w:cs="Arial"/>
          <w:b/>
          <w:i w:val="0"/>
          <w:iCs w:val="0"/>
          <w:color w:val="4D4D4C"/>
          <w:spacing w:val="-2"/>
          <w:sz w:val="22"/>
          <w:lang w:val="en-AU"/>
        </w:rPr>
        <w:t xml:space="preserve">Email: </w:t>
      </w:r>
      <w:r w:rsidRPr="00572645">
        <w:rPr>
          <w:rFonts w:ascii="Arial" w:hAnsi="Arial" w:cs="Arial"/>
          <w:i w:val="0"/>
          <w:iCs w:val="0"/>
          <w:color w:val="4D4D4C"/>
          <w:spacing w:val="-2"/>
          <w:sz w:val="22"/>
          <w:lang w:val="en-AU"/>
        </w:rPr>
        <w:t xml:space="preserve">communityengagement@qr.com.au </w:t>
      </w:r>
    </w:p>
    <w:p w14:paraId="58B84DA1" w14:textId="7FFC417E" w:rsidR="001709D0" w:rsidRDefault="0000157F" w:rsidP="001D7BB7">
      <w:pPr>
        <w:spacing w:after="0" w:line="240" w:lineRule="auto"/>
        <w:ind w:right="-1"/>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 xml:space="preserve">For more information about this project visit the Queensland Rail website at </w:t>
      </w:r>
      <w:hyperlink r:id="rId14" w:history="1">
        <w:r w:rsidR="001709D0" w:rsidRPr="00FB19D5">
          <w:rPr>
            <w:rStyle w:val="Hyperlink"/>
            <w:rFonts w:ascii="Arial" w:hAnsi="Arial" w:cs="Arial"/>
            <w:i w:val="0"/>
            <w:iCs w:val="0"/>
            <w:spacing w:val="-2"/>
            <w:sz w:val="22"/>
            <w:lang w:val="en-AU"/>
          </w:rPr>
          <w:t>www.queenslandrail.com.au/inthecommunity/projects</w:t>
        </w:r>
      </w:hyperlink>
    </w:p>
    <w:sectPr w:rsidR="001709D0" w:rsidSect="001E24DF">
      <w:headerReference w:type="default" r:id="rId15"/>
      <w:footerReference w:type="default" r:id="rId16"/>
      <w:headerReference w:type="first" r:id="rId17"/>
      <w:footerReference w:type="first" r:id="rId18"/>
      <w:pgSz w:w="11900" w:h="16840"/>
      <w:pgMar w:top="1247" w:right="561" w:bottom="567" w:left="567"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E32A6" w14:textId="77777777" w:rsidR="00C83BDB" w:rsidRDefault="00C83BDB" w:rsidP="007854F9">
      <w:pPr>
        <w:spacing w:after="0" w:line="240" w:lineRule="auto"/>
      </w:pPr>
      <w:r>
        <w:separator/>
      </w:r>
    </w:p>
  </w:endnote>
  <w:endnote w:type="continuationSeparator" w:id="0">
    <w:p w14:paraId="23D4949B" w14:textId="77777777" w:rsidR="00C83BDB" w:rsidRDefault="00C83BDB"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FS Albert Pro">
    <w:panose1 w:val="02000503040000020004"/>
    <w:charset w:val="00"/>
    <w:family w:val="auto"/>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C2618" w14:textId="3982490B"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2DFA" w14:textId="77777777" w:rsidR="00871018" w:rsidRDefault="00871018">
    <w:pPr>
      <w:pStyle w:val="Footer"/>
      <w:rPr>
        <w:rFonts w:ascii="Arial" w:hAnsi="Arial" w:cs="Arial"/>
        <w:color w:val="58595B"/>
        <w:spacing w:val="1"/>
        <w:w w:val="95"/>
        <w:sz w:val="12"/>
        <w:szCs w:val="12"/>
      </w:rPr>
    </w:pPr>
  </w:p>
  <w:p w14:paraId="09A6C662" w14:textId="253145E4"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0D8A92" w14:textId="77777777" w:rsidR="00C83BDB" w:rsidRDefault="00C83BDB" w:rsidP="007854F9">
      <w:pPr>
        <w:spacing w:after="0" w:line="240" w:lineRule="auto"/>
      </w:pPr>
      <w:r>
        <w:separator/>
      </w:r>
    </w:p>
  </w:footnote>
  <w:footnote w:type="continuationSeparator" w:id="0">
    <w:p w14:paraId="3BA49DB4" w14:textId="77777777" w:rsidR="00C83BDB" w:rsidRDefault="00C83BDB"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D1789" w14:textId="08B3CA8B" w:rsidR="007854F9" w:rsidRDefault="00F45329">
    <w:pPr>
      <w:pStyle w:val="Header"/>
    </w:pPr>
    <w:r>
      <w:rPr>
        <w:noProof/>
        <w:lang w:val="en-AU" w:eastAsia="en-AU"/>
      </w:rPr>
      <w:drawing>
        <wp:anchor distT="0" distB="0" distL="114300" distR="114300" simplePos="0" relativeHeight="251672576" behindDoc="1" locked="0" layoutInCell="1" allowOverlap="1" wp14:anchorId="1498886A" wp14:editId="317C9029">
          <wp:simplePos x="0" y="0"/>
          <wp:positionH relativeFrom="column">
            <wp:posOffset>-264795</wp:posOffset>
          </wp:positionH>
          <wp:positionV relativeFrom="paragraph">
            <wp:posOffset>75565</wp:posOffset>
          </wp:positionV>
          <wp:extent cx="7400925" cy="10464513"/>
          <wp:effectExtent l="0" t="0" r="0" b="0"/>
          <wp:wrapNone/>
          <wp:docPr id="17" name="Picture 17"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66432" behindDoc="0" locked="0" layoutInCell="1" allowOverlap="1" wp14:anchorId="5C2B9F36" wp14:editId="4F79D974">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848DB" w14:textId="77777777" w:rsidR="00AF05EF" w:rsidRDefault="00AF05EF" w:rsidP="00AF05EF">
                            <w:pPr>
                              <w:spacing w:line="340" w:lineRule="atLeast"/>
                            </w:pPr>
                            <w:r>
                              <w:rPr>
                                <w:rFonts w:ascii="Calibri" w:hAnsi="Calibri"/>
                                <w:noProof/>
                                <w:lang w:val="en-AU" w:eastAsia="en-AU"/>
                              </w:rPr>
                              <w:drawing>
                                <wp:inline distT="0" distB="0" distL="0" distR="0" wp14:anchorId="3E5D3F5A" wp14:editId="1A544513">
                                  <wp:extent cx="1506855" cy="2197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66AFD14C" w14:textId="77777777"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5C2B9F36" id="Group 394" o:spid="_x0000_s1037" style="position:absolute;margin-left:-34.9pt;margin-top:-22.4pt;width:601.45pt;height:17.05pt;z-index:251666432;mso-width-relative:margin;mso-height-relative:margin" coordsize="11888,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">
              <v:shape id="Freeform 215" o:spid="_x0000_s1038" style="position:absolute;left:11146;width:269;height:337;visibility:visible;mso-wrap-style:square;v-text-anchor:top" coordsize="269,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9oYxQAA&#10;ANwAAAAPAAAAZHJzL2Rvd25yZXYueG1sRI/NbsIwEITvlXgHa5F6Kw6krSBgED9C7bUBDtxW8ZIE&#10;4nVkuyG8fV2pUo+jmflGs1j1phEdOV9bVjAeJSCIC6trLhUcD/uXKQgfkDU2lknBgzysloOnBWba&#10;3vmLujyUIkLYZ6igCqHNpPRFRQb9yLbE0btYZzBE6UqpHd4j3DRykiTv0mDNcaHClrYVFbf82yh4&#10;vZ6L9FRvXJrutpuPbpef98lDqedhv56DCNSH//Bf+1MrSGdv8HsmHg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32hjFAAAA3AAAAA8AAAAAAAAAAAAAAAAAlwIAAGRycy9k&#10;b3ducmV2LnhtbFBLBQYAAAAABAAEAPUAAACJAwAAAAA=&#10;" path="m51,336l0,336,220,,268,,51,336xe" fillcolor="#f30" stroked="f">
                <v:path arrowok="t" o:connecttype="custom" o:connectlocs="51,336;0,336;220,0;268,0;51,336" o:connectangles="0,0,0,0,0"/>
              </v:shape>
              <v:shape id="Freeform 216" o:spid="_x0000_s1039" style="position:absolute;left:11146;width:269;height:337;visibility:visible;mso-wrap-style:square;v-text-anchor:top" coordsize="269,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dWJZwwAA&#10;ANwAAAAPAAAAZHJzL2Rvd25yZXYueG1sRI9Bi8IwFITvgv8hPGEvoqm7KFqNsigLHqSgFbw+mmdb&#10;TF5Kk9XuvzcLgsdhZr5hVpvOGnGn1teOFUzGCQjiwumaSwXn/Gc0B+EDskbjmBT8kYfNut9bYard&#10;g490P4VSRAj7FBVUITSplL6oyKIfu4Y4elfXWgxRtqXULT4i3Br5mSQzabHmuFBhQ9uKitvp1yrI&#10;DjwdHrf55WJys9tJzEIyyZT6GHTfSxCBuvAOv9p7reBrMYP/M/EIyP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dWJZwwAAANwAAAAPAAAAAAAAAAAAAAAAAJcCAABkcnMvZG93&#10;bnJldi54bWxQSwUGAAAAAAQABAD1AAAAhwMAAAAA&#10;" path="m220,0l268,,51,336,,336,220,0xe" filled="f" strokecolor="#f30" strokeweight="0">
                <v:path arrowok="t" o:connecttype="custom" o:connectlocs="220,0;268,0;51,336;0,336;220,0" o:connectangles="0,0,0,0,0"/>
              </v:shape>
              <v:shape id="Freeform 217" o:spid="_x0000_s1040" style="position:absolute;left:10863;width:247;height:337;visibility:visible;mso-wrap-style:square;v-text-anchor:top" coordsize="247,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SwgAA&#10;ANwAAAAPAAAAZHJzL2Rvd25yZXYueG1sRI9Pi8IwFMTvgt8hPMGbpm5h1WoUWRCEvfgPvT6aZ1ts&#10;XmoSa/fbm4WFPQ4z8xtmue5MLVpyvrKsYDJOQBDnVldcKDiftqMZCB+QNdaWScEPeViv+r0lZtq+&#10;+EDtMRQiQthnqKAMocmk9HlJBv3YNsTRu1lnMETpCqkdviLc1PIjST6lwYrjQokNfZWU349Po8Ds&#10;Hnw4dfs0/b66pp0+8ZJ7VGo46DYLEIG68B/+a++0gnQ+hd8z8QjI1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b/5LCAAAA3AAAAA8AAAAAAAAAAAAAAAAAlwIAAGRycy9kb3du&#10;cmV2LnhtbFBLBQYAAAAABAAEAPUAAACGAwAAAAA=&#10;" path="m29,336l0,336,217,,246,,29,336xe" fillcolor="fuchsia" stroked="f">
                <v:path arrowok="t" o:connecttype="custom" o:connectlocs="29,336;0,336;217,0;246,0;29,336" o:connectangles="0,0,0,0,0"/>
              </v:shape>
              <v:shape id="Freeform 218" o:spid="_x0000_s1041" style="position:absolute;left:10863;width:247;height:337;visibility:visible;mso-wrap-style:square;v-text-anchor:top" coordsize="247,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TOVpxAAA&#10;ANwAAAAPAAAAZHJzL2Rvd25yZXYueG1sRE9Na8JAEL0X/A/LCF6Kbmqp2NRNCIrU6kWt0BzH7JiE&#10;ZmdDdtX033cPhR4f73uR9qYRN+pcbVnB0yQCQVxYXXOp4PS5Hs9BOI+ssbFMCn7IQZoMHhYYa3vn&#10;A92OvhQhhF2MCirv21hKV1Rk0E1sSxy4i+0M+gC7UuoO7yHcNHIaRTNpsObQUGFLy4qK7+PVKHg/&#10;bR6z7S5/KbO1zlcf56/rPmelRsM+ewPhqff/4j/3Rit4fg1rw5lwBGTy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zlacQAAADcAAAADwAAAAAAAAAAAAAAAACXAgAAZHJzL2Rv&#10;d25yZXYueG1sUEsFBgAAAAAEAAQA9QAAAIgDAAAAAA==&#10;" path="m217,0l246,,29,336,,336,217,0xe" filled="f" strokecolor="fuchsia" strokeweight="0">
                <v:path arrowok="t" o:connecttype="custom" o:connectlocs="217,0;246,0;29,336;0,336;217,0" o:connectangles="0,0,0,0,0"/>
              </v:shape>
              <v:shape id="Freeform 219" o:spid="_x0000_s1042" style="position:absolute;left:10307;width:376;height:337;visibility:visible;mso-wrap-style:square;v-text-anchor:top" coordsize="376,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XBxQAA&#10;ANwAAAAPAAAAZHJzL2Rvd25yZXYueG1sRI/dSgMxFITvBd8hnII3YhMtqLttWqQgeOFNax/gsDnd&#10;Tbs5STdxf97eFApeDjPzDbPajK4VPXXRetbwPFcgiCtvLNcaDj+fT+8gYkI22HomDRNF2Kzv71ZY&#10;Gj/wjvp9qkWGcCxRQ5NSKKWMVUMO49wH4uwdfecwZdnV0nQ4ZLhr5YtSr9Kh5bzQYKBtQ9V5/+s0&#10;nNVUDKfLdAjt5VtF+7h9C73V+mE2fixBJBrTf/jW/jIaFkUB1zP5CM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jNcHFAAAA3AAAAA8AAAAAAAAAAAAAAAAAlwIAAGRycy9k&#10;b3ducmV2LnhtbFBLBQYAAAAABAAEAPUAAACJAwAAAAA=&#10;" path="m158,336l0,336,217,,375,,158,336xe" fillcolor="#ff4d59" stroked="f">
                <v:path arrowok="t" o:connecttype="custom" o:connectlocs="158,336;0,336;217,0;375,0;158,336" o:connectangles="0,0,0,0,0"/>
              </v:shape>
              <v:shape id="Freeform 220" o:spid="_x0000_s1043" style="position:absolute;left:10307;width:376;height:337;visibility:visible;mso-wrap-style:square;v-text-anchor:top" coordsize="376,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EhBwgAA&#10;ANwAAAAPAAAAZHJzL2Rvd25yZXYueG1sRE9Na4NAEL0H8h+WCfQizVopodisEqSloT3F1ENvgztV&#10;iTsr7sbov+8eCjk+3vc+n00vJhpdZ1nB0zYGQVxb3XGj4Pv8/vgCwnlkjb1lUrCQgzxbr/aYanvj&#10;E02lb0QIYZeigtb7IZXS1S0ZdFs7EAfu144GfYBjI/WItxBuepnE8U4a7Dg0tDhQ0VJ9Ka9GwZdL&#10;uo/o+sPRVHweuUqKpHpblHrYzIdXEJ5mfxf/u49awXMc5ocz4QjI7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kSEHCAAAA3AAAAA8AAAAAAAAAAAAAAAAAlwIAAGRycy9kb3du&#10;cmV2LnhtbFBLBQYAAAAABAAEAPUAAACGAwAAAAA=&#10;" path="m217,0l375,,158,336,,336,217,0xe" filled="f" strokecolor="#ff4d59" strokeweight="0">
                <v:path arrowok="t" o:connecttype="custom" o:connectlocs="217,0;375,0;158,336;0,336;217,0" o:connectangles="0,0,0,0,0"/>
              </v:shape>
              <v:shape id="Freeform 221" o:spid="_x0000_s1044" style="position:absolute;left:10203;width:266;height:337;visibility:visible;mso-wrap-style:square;v-text-anchor:top" coordsize="266,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VAPxQAA&#10;ANwAAAAPAAAAZHJzL2Rvd25yZXYueG1sRI9Pa8JAFMTvQr/D8gq9NRuliERXsYLirRj/YG+vu69J&#10;MPs2ZLcxfntXKHgcZuY3zGzR21p01PrKsYJhkoIg1s5UXCg47NfvExA+IBusHZOCG3lYzF8GM8yM&#10;u/KOujwUIkLYZ6igDKHJpPS6JIs+cQ1x9H5dazFE2RbStHiNcFvLUZqOpcWK40KJDa1K0pf8zyrY&#10;fuu+6TaXn7GeLM+n42e+/8orpd5e++UURKA+PMP/7a1R8JEO4XEmHgE5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tUA/FAAAA3AAAAA8AAAAAAAAAAAAAAAAAlwIAAGRycy9k&#10;b3ducmV2LnhtbFBLBQYAAAAABAAEAPUAAACJAwAAAAA=&#10;" path="m47,336l0,336,217,,265,,47,336xe" fillcolor="red" stroked="f">
                <v:path arrowok="t" o:connecttype="custom" o:connectlocs="47,336;0,336;217,0;265,0;47,336" o:connectangles="0,0,0,0,0"/>
              </v:shape>
              <v:shape id="Freeform 222" o:spid="_x0000_s1045" style="position:absolute;left:10203;width:266;height:337;visibility:visible;mso-wrap-style:square;v-text-anchor:top" coordsize="266,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BZxQAA&#10;ANwAAAAPAAAAZHJzL2Rvd25yZXYueG1sRI/NasMwEITvhbyD2EBujVzTluBGCcYhjemp+XmAxdra&#10;ptbKkRTHydNXhUKPw8x8wyzXo+nEQM63lhU8zRMQxJXVLdcKTsft4wKED8gaO8uk4EYe1qvJwxIz&#10;ba+8p+EQahEh7DNU0ITQZ1L6qiGDfm574uh9WWcwROlqqR1eI9x0Mk2SV2mw5bjQYE9FQ9X34WIU&#10;bFxR5LvPj/Tdj5eX82YozT0vlZpNx/wNRKAx/If/2qVW8Jyk8HsmHg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0FnFAAAA3AAAAA8AAAAAAAAAAAAAAAAAlwIAAGRycy9k&#10;b3ducmV2LnhtbFBLBQYAAAAABAAEAPUAAACJAwAAAAA=&#10;" path="m217,0l265,,47,336,,336,217,0xe" filled="f" strokecolor="red" strokeweight="0">
                <v:path arrowok="t" o:connecttype="custom" o:connectlocs="217,0;265,0;47,336;0,336;217,0" o:connectangles="0,0,0,0,0"/>
              </v:shape>
              <v:shape id="Freeform 223" o:spid="_x0000_s1046" style="position:absolute;left:9684;width:457;height:337;visibility:visible;mso-wrap-style:square;v-text-anchor:top" coordsize="457,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akixAAA&#10;ANwAAAAPAAAAZHJzL2Rvd25yZXYueG1sRI9Ba8JAFITvBf/D8gQvRTdaCRJdRRSxFHqICl4f2ecm&#10;mH0bsquJ/75bKPQ4zMw3zGrT21o8qfWVYwXTSQKCuHC6YqPgcj6MFyB8QNZYOyYFL/KwWQ/eVphp&#10;13FOz1MwIkLYZ6igDKHJpPRFSRb9xDXE0bu51mKIsjVSt9hFuK3lLElSabHiuFBiQ7uSivvpYRV8&#10;N/NuxkeTT/fp48sc9TV9z69KjYb9dgkiUB/+w3/tT61gnnzA75l4BO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VWpIsQAAADcAAAADwAAAAAAAAAAAAAAAACXAgAAZHJzL2Rv&#10;d25yZXYueG1sUEsFBgAAAAAEAAQA9QAAAIgDAAAAAA==&#10;" path="m235,336l0,336,220,,456,,235,336xe" fillcolor="#ff4d00" stroked="f">
                <v:path arrowok="t" o:connecttype="custom" o:connectlocs="235,336;0,336;220,0;456,0;235,336" o:connectangles="0,0,0,0,0"/>
              </v:shape>
              <v:shape id="Freeform 224" o:spid="_x0000_s1047" style="position:absolute;left:9684;width:457;height:337;visibility:visible;mso-wrap-style:square;v-text-anchor:top" coordsize="457,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3TSxgAA&#10;ANwAAAAPAAAAZHJzL2Rvd25yZXYueG1sRI9Ba8JAFITvhf6H5RW8NRtFjaZZxRaUIPZQ24u3R/Y1&#10;CWbfht1V47/vFgo9DjPzDVOsB9OJKznfWlYwTlIQxJXVLdcKvj63zwsQPiBr7CyTgjt5WK8eHwrM&#10;tb3xB12PoRYRwj5HBU0IfS6lrxoy6BPbE0fv2zqDIUpXS+3wFuGmk5M0nUuDLceFBnt6a6g6Hy9G&#10;wfK93Fcuc4syZLibdYfhdNm+KjV6GjYvIAIN4T/81y61gmk6hd8z8Qj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z3TSxgAAANwAAAAPAAAAAAAAAAAAAAAAAJcCAABkcnMv&#10;ZG93bnJldi54bWxQSwUGAAAAAAQABAD1AAAAigMAAAAA&#10;" path="m220,0l456,,235,336,,336,220,0xe" filled="f" strokecolor="#ff4d00" strokeweight="0">
                <v:path arrowok="t" o:connecttype="custom" o:connectlocs="220,0;456,0;235,336;0,336;220,0" o:connectangles="0,0,0,0,0"/>
              </v:shape>
              <v:shape id="Freeform 225" o:spid="_x0000_s1048" style="position:absolute;left:9224;width:336;height:337;visibility:visible;mso-wrap-style:square;v-text-anchor:top" coordsize="336,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ErBlwwAA&#10;ANwAAAAPAAAAZHJzL2Rvd25yZXYueG1sRI9Bi8IwFITvgv8hPMGLaKqrsnSbigjiHjxoFfb6aN62&#10;xealNLHWf28WFjwOM/MNk2x6U4uOWldZVjCfRSCIc6srLhRcL/vpJwjnkTXWlknBkxxs0uEgwVjb&#10;B5+py3whAoRdjApK75tYSpeXZNDNbEMcvF/bGvRBtoXULT4C3NRyEUVrabDisFBiQ7uS8lt2N4Gi&#10;txev7ccpOyybyQ92ucPjUanxqN9+gfDU+3f4v/2tFSyjFfydCUdApi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ErBlwwAAANwAAAAPAAAAAAAAAAAAAAAAAJcCAABkcnMvZG93&#10;bnJldi54bWxQSwUGAAAAAAQABAD1AAAAhwMAAAAA&#10;" path="m117,336l0,336,217,,335,,117,336xe" fillcolor="#c00" stroked="f">
                <v:path arrowok="t" o:connecttype="custom" o:connectlocs="117,336;0,336;217,0;335,0;117,336" o:connectangles="0,0,0,0,0"/>
              </v:shape>
              <v:shape id="Freeform 226" o:spid="_x0000_s1049" style="position:absolute;left:9224;width:336;height:337;visibility:visible;mso-wrap-style:square;v-text-anchor:top" coordsize="336,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qJYRxQAA&#10;ANwAAAAPAAAAZHJzL2Rvd25yZXYueG1sRI9Bi8IwFITvwv6H8Ba8yJoqWqQaZVEEkb1YPezx2bxt&#10;q81LaWKt/94sCB6HmfmGWaw6U4mWGldaVjAaRiCIM6tLzhWcjtuvGQjnkTVWlknBgxyslh+9BSba&#10;3vlAbepzESDsElRQeF8nUrqsIINuaGvi4P3ZxqAPssmlbvAe4KaS4yiKpcGSw0KBNa0Lyq7pzSj4&#10;nZw3l8HI/Uwf+1l8abObOV4HSvU/u+85CE+df4df7Z1WMIli+D8TjoBc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olhHFAAAA3AAAAA8AAAAAAAAAAAAAAAAAlwIAAGRycy9k&#10;b3ducmV2LnhtbFBLBQYAAAAABAAEAPUAAACJAwAAAAA=&#10;" path="m217,0l335,,117,336,,336,217,0xe" filled="f" strokecolor="#c00" strokeweight="0">
                <v:path arrowok="t" o:connecttype="custom" o:connectlocs="217,0;335,0;117,336;0,336;217,0" o:connectangles="0,0,0,0,0"/>
              </v:shape>
              <v:shape id="Freeform 227" o:spid="_x0000_s1050" style="position:absolute;left:9032;width:343;height:337;visibility:visible;mso-wrap-style:square;v-text-anchor:top" coordsize="343,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NKojxQAA&#10;ANwAAAAPAAAAZHJzL2Rvd25yZXYueG1sRI9Ba8JAFITvBf/D8gRvdaNoW6KriCIoeFELpbdH9plE&#10;s29Ddo1Jfr0rFHocZuYbZr5sTCFqqlxuWcFoGIEgTqzOOVXwfd6+f4FwHlljYZkUtORguei9zTHW&#10;9sFHqk8+FQHCLkYFmfdlLKVLMjLohrYkDt7FVgZ9kFUqdYWPADeFHEfRhzSYc1jIsKR1RsntdDcK&#10;tGvPrT6k0+3td6/LTdf91N1VqUG/Wc1AeGr8f/ivvdMKJtEnvM6EIyA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Y0qiPFAAAA3AAAAA8AAAAAAAAAAAAAAAAAlwIAAGRycy9k&#10;b3ducmV2LnhtbFBLBQYAAAAABAAEAPUAAACJAwAAAAA=&#10;" path="m125,336l0,336,220,,342,,125,336xe" fillcolor="#f20000" stroked="f">
                <v:path arrowok="t" o:connecttype="custom" o:connectlocs="125,336;0,336;220,0;342,0;125,336" o:connectangles="0,0,0,0,0"/>
              </v:shape>
              <v:shape id="Freeform 228" o:spid="_x0000_s1051" style="position:absolute;left:9032;width:343;height:337;visibility:visible;mso-wrap-style:square;v-text-anchor:top" coordsize="343,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zxowQAA&#10;ANwAAAAPAAAAZHJzL2Rvd25yZXYueG1sRE/Pa8IwFL4P9j+EN/A2U4eMrmsqVRA8CdaB7PZonk2x&#10;ealNZut/bw4Djx/f73w12U7caPCtYwWLeQKCuHa65UbBz3H7noLwAVlj55gU3MnDqnh9yTHTbuQD&#10;3arQiBjCPkMFJoQ+k9LXhiz6ueuJI3d2g8UQ4dBIPeAYw20nP5LkU1psOTYY7GljqL5Uf1ZBSWm5&#10;X3emNV+nUZ4W1+sUflGp2dtUfoMINIWn+N+90wqWSVwbz8QjI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Ic8aMEAAADcAAAADwAAAAAAAAAAAAAAAACXAgAAZHJzL2Rvd25y&#10;ZXYueG1sUEsFBgAAAAAEAAQA9QAAAIUDAAAAAA==&#10;" path="m220,0l342,,125,336,,336,220,0xe" filled="f" strokecolor="#f20000" strokeweight="0">
                <v:path arrowok="t" o:connecttype="custom" o:connectlocs="220,0;342,0;125,336;0,336;220,0" o:connectangles="0,0,0,0,0"/>
              </v:shape>
              <v:shape id="Freeform 229" o:spid="_x0000_s1052" style="position:absolute;left:8686;width:568;height:337;visibility:visible;mso-wrap-style:square;v-text-anchor:top" coordsize="568,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QDRxQAA&#10;ANwAAAAPAAAAZHJzL2Rvd25yZXYueG1sRI9Ba8JAFITvgv9heUJvujEUsamrBEWsYA9a8fyafc2G&#10;ZN+G7BrTf98tFHocZuYbZrUZbCN66nzlWMF8loAgLpyuuFRw/dhPlyB8QNbYOCYF3+Rhsx6PVphp&#10;9+Az9ZdQighhn6ECE0KbSekLQxb9zLXE0ftyncUQZVdK3eEjwm0j0yRZSIsVxwWDLW0NFfXlbhW0&#10;u9uxz9NTbQ6fZ3urr8vTOxZKPU2G/BVEoCH8h//ab1rBc/ICv2fiEZ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RANHFAAAA3AAAAA8AAAAAAAAAAAAAAAAAlwIAAGRycy9k&#10;b3ducmV2LnhtbFBLBQYAAAAABAAEAPUAAACJAwAAAAA=&#10;" path="m346,336l0,336,217,,567,,346,336xe" fillcolor="#c00" stroked="f">
                <v:path arrowok="t" o:connecttype="custom" o:connectlocs="346,336;0,336;217,0;567,0;346,336" o:connectangles="0,0,0,0,0"/>
              </v:shape>
              <v:shape id="Freeform 230" o:spid="_x0000_s1053" style="position:absolute;left:8686;width:568;height:337;visibility:visible;mso-wrap-style:square;v-text-anchor:top" coordsize="568,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GNlxAAA&#10;ANwAAAAPAAAAZHJzL2Rvd25yZXYueG1sRE/LTgIxFN2b+A/NNXEnHYhRMlCIghIWkshjw+7SXqaj&#10;09tJW4bx7+3CxOXJeU/nvWtERyHWnhUMBwUIYu1NzZWCw/79YQwiJmSDjWdS8EMR5rPbmymWxl95&#10;S90uVSKHcCxRgU2pLaWM2pLDOPAtcebOPjhMGYZKmoDXHO4aOSqKJ+mw5txgsaWFJf29uzgF+vh6&#10;Xtvlctt97r8+9PgtnFabZ6Xu7/qXCYhEffoX/7nXRsHjMM/PZ/IRk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xjZcQAAADcAAAADwAAAAAAAAAAAAAAAACXAgAAZHJzL2Rv&#10;d25yZXYueG1sUEsFBgAAAAAEAAQA9QAAAIgDAAAAAA==&#10;" path="m217,0l567,,346,336,,336,217,0xe" filled="f" strokecolor="#c00" strokeweight="0">
                <v:path arrowok="t" o:connecttype="custom" o:connectlocs="217,0;567,0;346,336;0,336;217,0" o:connectangles="0,0,0,0,0"/>
              </v:shape>
              <v:shape id="Freeform 231" o:spid="_x0000_s1054" style="position:absolute;left:8539;width:317;height:337;visibility:visible;mso-wrap-style:square;v-text-anchor:top" coordsize="317,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fuZxwAA&#10;ANwAAAAPAAAAZHJzL2Rvd25yZXYueG1sRI9BT8JAFITvJv6HzTPxJtsqiCksxJCgXqAKcuD20n10&#10;C923TXel1V/Pmph4nMzMN5npvLe1OFPrK8cK0kECgrhwuuJSwed2efcEwgdkjbVjUvBNHuaz66sp&#10;Ztp1/EHnTShFhLDPUIEJocmk9IUhi37gGuLoHVxrMUTZllK32EW4reV9kjxKixXHBYMNLQwVp82X&#10;VfD+s89fVy/d8SGvxlavjdyN8lyp25v+eQIiUB/+w3/tN61gmKbweyYeAT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fn7mccAAADcAAAADwAAAAAAAAAAAAAAAACXAgAAZHJz&#10;L2Rvd25yZXYueG1sUEsFBgAAAAAEAAQA9QAAAIsDAAAAAA==&#10;" path="m99,336l0,336,217,,316,,99,336xe" fillcolor="#c00" stroked="f">
                <v:path arrowok="t" o:connecttype="custom" o:connectlocs="99,336;0,336;217,0;316,0;99,336" o:connectangles="0,0,0,0,0"/>
              </v:shape>
              <v:shape id="Freeform 232" o:spid="_x0000_s1055" style="position:absolute;left:8539;width:317;height:337;visibility:visible;mso-wrap-style:square;v-text-anchor:top" coordsize="317,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Rb2xAAA&#10;ANwAAAAPAAAAZHJzL2Rvd25yZXYueG1sRI/RagIxFETfC/2HcAt9KTWriMjWKEVY6MtCq37A3c11&#10;s7q5SZOo279vCgUfh5k5w6w2ox3ElULsHSuYTgoQxK3TPXcKDvvqdQkiJmSNg2NS8EMRNuvHhxWW&#10;2t34i6671IkM4ViiApOSL6WMrSGLceI8cfaOLlhMWYZO6oC3DLeDnBXFQlrsOS8Y9LQ11J53F6ug&#10;MfX3ItD5pann7hSrT19R7ZV6fhrf30AkGtM9/N/+0Arm0xn8nc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EW9sQAAADcAAAADwAAAAAAAAAAAAAAAACXAgAAZHJzL2Rv&#10;d25yZXYueG1sUEsFBgAAAAAEAAQA9QAAAIgDAAAAAA==&#10;" path="m217,0l316,,99,336,,336,217,0xe" filled="f" strokecolor="#c00" strokeweight="0">
                <v:path arrowok="t" o:connecttype="custom" o:connectlocs="217,0;316,0;99,336;0,336;217,0" o:connectangles="0,0,0,0,0"/>
              </v:shape>
              <v:shape id="Freeform 233" o:spid="_x0000_s1056" style="position:absolute;left:8281;width:476;height:337;visibility:visible;mso-wrap-style:square;v-text-anchor:top" coordsize="476,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Fa5wwAA&#10;ANwAAAAPAAAAZHJzL2Rvd25yZXYueG1sRI9Ba8JAFITvBf/D8oTe6sa0VImuIgVB6aVR8fzIPrPB&#10;7Nuwu03iv+8WCj0OM/MNs96OthU9+dA4VjCfZSCIK6cbrhVczvuXJYgQkTW2jknBgwJsN5OnNRba&#10;DVxSf4q1SBAOBSowMXaFlKEyZDHMXEecvJvzFmOSvpba45DgtpV5lr1Liw2nBYMdfRiq7qdvq+Dz&#10;2i+H/ItDHRamHPOjYV8apZ6n424FItIY/8N/7YNW8DZ/hd8z6Qj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xFa5wwAAANwAAAAPAAAAAAAAAAAAAAAAAJcCAABkcnMvZG93&#10;bnJldi54bWxQSwUGAAAAAAQABAD1AAAAhwMAAAAA&#10;" path="m257,336l0,336,217,,475,,257,336xe" fillcolor="red" stroked="f">
                <v:path arrowok="t" o:connecttype="custom" o:connectlocs="257,336;0,336;217,0;475,0;257,336" o:connectangles="0,0,0,0,0"/>
              </v:shape>
              <v:shape id="Freeform 234" o:spid="_x0000_s1057" style="position:absolute;left:8281;width:476;height:337;visibility:visible;mso-wrap-style:square;v-text-anchor:top" coordsize="476,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82MsxAAA&#10;ANwAAAAPAAAAZHJzL2Rvd25yZXYueG1sRI9Ba8JAFITvQv/D8gredJMgtURXaQVRpEVM9f7MPpOQ&#10;7NuQXTX9992C4HGYmW+Y+bI3jbhR5yrLCuJxBII4t7riQsHxZz16B+E8ssbGMin4JQfLxctgjqm2&#10;dz7QLfOFCBB2KSoovW9TKV1ekkE3ti1x8C62M+iD7AqpO7wHuGlkEkVv0mDFYaHEllYl5XV2NQou&#10;m/o7O+2/4vq83+1c/mmmJkmUGr72HzMQnnr/DD/aW61gEk/g/0w4An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fNjLMQAAADcAAAADwAAAAAAAAAAAAAAAACXAgAAZHJzL2Rv&#10;d25yZXYueG1sUEsFBgAAAAAEAAQA9QAAAIgDAAAAAA==&#10;" path="m217,0l475,,257,336,,336,217,0xe" filled="f" strokecolor="red" strokeweight="0">
                <v:path arrowok="t" o:connecttype="custom" o:connectlocs="217,0;475,0;257,336;0,336;217,0" o:connectangles="0,0,0,0,0"/>
              </v:shape>
              <v:shape id="Freeform 235" o:spid="_x0000_s1058" style="position:absolute;left:7979;width:520;height:337;visibility:visible;mso-wrap-style:square;v-text-anchor:top" coordsize="52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7PM4xAAA&#10;ANwAAAAPAAAAZHJzL2Rvd25yZXYueG1sRI/RaoNAFETfA/mH5Rb6lqy2aQkmq8RCIE8RbT/g4t6q&#10;qXtX3DUxf58tFPo4zMwZZp/NphdXGl1nWUG8jkAQ11Z33Cj4+jyutiCcR9bYWyYFd3KQpcvFHhNt&#10;b1zStfKNCBB2CSpovR8SKV3dkkG3tgNx8L7taNAHOTZSj3gLcNPLlyh6lwY7DgstDvTRUv1TTUZB&#10;nk/HS1MWRX3maGuqnAd5flXq+Wk+7EB4mv1/+K990go28Rv8nglHQKY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zOMQAAADcAAAADwAAAAAAAAAAAAAAAACXAgAAZHJzL2Rv&#10;d25yZXYueG1sUEsFBgAAAAAEAAQA9QAAAIgDAAAAAA==&#10;" path="m302,336l0,336,217,,519,,302,336xe" fillcolor="#f06" stroked="f">
                <v:path arrowok="t" o:connecttype="custom" o:connectlocs="302,336;0,336;217,0;519,0;302,336" o:connectangles="0,0,0,0,0"/>
              </v:shape>
              <v:shape id="Freeform 236" o:spid="_x0000_s1059" style="position:absolute;left:7979;width:520;height:337;visibility:visible;mso-wrap-style:square;v-text-anchor:top" coordsize="52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PEIxwQAA&#10;ANwAAAAPAAAAZHJzL2Rvd25yZXYueG1sRI9Ra8JAEITfC/0PxxZ8KfUSESmpp9QWxVe1fV9yaxKb&#10;3QvZq8Z/7wmFPg4z8w0zXw7cmjP12gRxkI8zMCRl8I1UDr4O65dXMBpRPLZByMGVFJaLx4c5Fj5c&#10;ZEfnfaxMgogW6KCOsSus1bImRh2HjiR5x9AzxiT7yvoeLwnOrZ1k2cwyNpIWauzoo6byZ//LDj6R&#10;TqfNcbXa7OQ5x29lVmXnRk/D+xuYSEP8D/+1t97BNJ/B/Uw6AnZx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DxCMcEAAADcAAAADwAAAAAAAAAAAAAAAACXAgAAZHJzL2Rvd25y&#10;ZXYueG1sUEsFBgAAAAAEAAQA9QAAAIUDAAAAAA==&#10;" path="m217,0l519,,302,336,,336,217,0xe" filled="f" strokecolor="#f06" strokeweight="0">
                <v:path arrowok="t" o:connecttype="custom" o:connectlocs="217,0;519,0;302,336;0,336;217,0" o:connectangles="0,0,0,0,0"/>
              </v:shape>
              <v:shape id="Freeform 237" o:spid="_x0000_s1060" style="position:absolute;left:7820;width:376;height:337;visibility:visible;mso-wrap-style:square;v-text-anchor:top" coordsize="376,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NqaxgAA&#10;ANwAAAAPAAAAZHJzL2Rvd25yZXYueG1sRI9BawIxFITvhf6H8Aq9iGYtorIaRQTLgoe2KrbHx+a5&#10;Wbp5CZuo2/56UxB6HGbmG2a+7GwjLtSG2rGC4SADQVw6XXOl4LDf9KcgQkTW2DgmBT8UYLl4fJhj&#10;rt2VP+iyi5VIEA45KjAx+lzKUBqyGAbOEyfv5FqLMcm2krrFa4LbRr5k2VharDktGPS0NlR+785W&#10;waf3xdF89Xqvq+36ffP2q8/FWCv1/NStZiAidfE/fG8XWsFoOIG/M+kI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INqaxgAAANwAAAAPAAAAAAAAAAAAAAAAAJcCAABkcnMv&#10;ZG93bnJldi54bWxQSwUGAAAAAAQABAD1AAAAigMAAAAA&#10;" path="m158,336l0,336,217,,375,,158,336xe" fillcolor="#f30" stroked="f">
                <v:path arrowok="t" o:connecttype="custom" o:connectlocs="158,336;0,336;217,0;375,0;158,336" o:connectangles="0,0,0,0,0"/>
              </v:shape>
              <v:shape id="Freeform 238" o:spid="_x0000_s1061" style="position:absolute;left:7820;width:376;height:337;visibility:visible;mso-wrap-style:square;v-text-anchor:top" coordsize="376,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EbXvgAA&#10;ANwAAAAPAAAAZHJzL2Rvd25yZXYueG1sRE9Na8JAEL0L/Q/LFLzpRilio6uUiNBrogePQ3aaDWZn&#10;Q3Zq0n/fPQgeH+97f5x8px40xDawgdUyA0VcB9tyY+B6OS+2oKIgW+wCk4E/inA8vM32mNswckmP&#10;ShqVQjjmaMCJ9LnWsXbkMS5DT5y4nzB4lASHRtsBxxTuO73Oso322HJqcNhT4ai+V7/egAQpylLc&#10;7XM9Xk/nU9lyYStj5u/T1w6U0CQv8dP9bQ18rNLadCYdAX34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GlhG174AAADcAAAADwAAAAAAAAAAAAAAAACXAgAAZHJzL2Rvd25yZXYu&#10;eG1sUEsFBgAAAAAEAAQA9QAAAIIDAAAAAA==&#10;" path="m217,0l375,,158,336,,336,217,0xe" filled="f" strokecolor="#f30" strokeweight="0">
                <v:path arrowok="t" o:connecttype="custom" o:connectlocs="217,0;375,0;158,336;0,336;217,0" o:connectangles="0,0,0,0,0"/>
              </v:shape>
              <v:shape id="Freeform 239" o:spid="_x0000_s1062" style="position:absolute;left:7474;width:564;height:337;visibility:visible;mso-wrap-style:square;v-text-anchor:top" coordsize="564,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2Vc0xgAA&#10;ANwAAAAPAAAAZHJzL2Rvd25yZXYueG1sRI/RasJAFETfC/7DcoW+1Y1SpEbXIGqpDypo+wHX7O0m&#10;NXs3ZDcm7de7hUIfh5k5wyyy3lbiRo0vHSsYjxIQxLnTJRsFH++vTy8gfEDWWDkmBd/kIVsOHhaY&#10;atfxiW7nYESEsE9RQRFCnUrp84Is+pGriaP36RqLIcrGSN1gF+G2kpMkmUqLJceFAmtaF5Rfz61V&#10;sJ12u+Ttp6yPB2Mu7dfeb2y+V+px2K/mIAL14T/8195pBc/jGfyeiU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2Vc0xgAAANwAAAAPAAAAAAAAAAAAAAAAAJcCAABkcnMv&#10;ZG93bnJldi54bWxQSwUGAAAAAAQABAD1AAAAigMAAAAA&#10;" path="m346,336l0,336,217,,563,,346,336xe" fillcolor="red" stroked="f">
                <v:path arrowok="t" o:connecttype="custom" o:connectlocs="346,336;0,336;217,0;563,0;346,336" o:connectangles="0,0,0,0,0"/>
              </v:shape>
              <v:shape id="Freeform 240" o:spid="_x0000_s1063" style="position:absolute;left:7474;width:564;height:337;visibility:visible;mso-wrap-style:square;v-text-anchor:top" coordsize="564,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ijcgwwAA&#10;ANwAAAAPAAAAZHJzL2Rvd25yZXYueG1sRE+7bsIwFN2R+AfrIrGBE4QamuIg1IdUthIYynYVX5KU&#10;+DqNXQh8PR4qMR6d93LVm0acqXO1ZQXxNAJBXFhdc6lgv/uYLEA4j6yxsUwKruRglQ0HS0y1vfCW&#10;zrkvRQhhl6KCyvs2ldIVFRl0U9sSB+5oO4M+wK6UusNLCDeNnEXRkzRYc2iosKXXiopT/mcU/D5v&#10;jta0C/yObwf77r/ekkPyo9R41K9fQHjq/UP87/7UCuazMD+cCUdAZn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ijcgwwAAANwAAAAPAAAAAAAAAAAAAAAAAJcCAABkcnMvZG93&#10;bnJldi54bWxQSwUGAAAAAAQABAD1AAAAhwMAAAAA&#10;" path="m217,0l563,,346,336,,336,217,0xe" filled="f" strokecolor="red" strokeweight="0">
                <v:path arrowok="t" o:connecttype="custom" o:connectlocs="217,0;563,0;346,336;0,336;217,0" o:connectangles="0,0,0,0,0"/>
              </v:shape>
              <v:shape id="Freeform 241" o:spid="_x0000_s1064" style="position:absolute;left:7334;width:358;height:337;visibility:visible;mso-wrap-style:square;v-text-anchor:top" coordsize="358,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x0sxgAA&#10;ANwAAAAPAAAAZHJzL2Rvd25yZXYueG1sRI9Pi8IwFMTvwn6H8Bb2pqmyLFqNIoIounvwD6i3R/Ns&#10;i81LSaK2336zsOBxmJnfMJNZYyrxIOdLywr6vQQEcWZ1ybmC42HZHYLwAVljZZkUtORhNn3rTDDV&#10;9sk7euxDLiKEfYoKihDqVEqfFWTQ92xNHL2rdQZDlC6X2uEzwk0lB0nyJQ2WHBcKrGlRUHbb342C&#10;03frfk6XUbu6nPPNcLsr7ytaKPXx3szHIAI14RX+b6+1gs9BH/7OxCMgp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Zx0sxgAAANwAAAAPAAAAAAAAAAAAAAAAAJcCAABkcnMv&#10;ZG93bnJldi54bWxQSwUGAAAAAAQABAD1AAAAigMAAAAA&#10;" path="m139,336l0,336,217,,357,,139,336xe" fillcolor="#ff1900" stroked="f">
                <v:path arrowok="t" o:connecttype="custom" o:connectlocs="139,336;0,336;217,0;357,0;139,336" o:connectangles="0,0,0,0,0"/>
              </v:shape>
              <v:shape id="Freeform 242" o:spid="_x0000_s1065" style="position:absolute;left:7334;width:358;height:337;visibility:visible;mso-wrap-style:square;v-text-anchor:top" coordsize="358,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XFt7xAAA&#10;ANwAAAAPAAAAZHJzL2Rvd25yZXYueG1sRI9BSwMxFITvgv8hvII3m+0qpa5NS1ko1ZvWih4fm+dm&#10;6b6XJYnt9t8bQfA4zMw3zHI9cq9OFGLnxcBsWoAiabztpDVweNveLkDFhGKx90IGLhRhvbq+WmJl&#10;/Vle6bRPrcoQiRUacCkNldaxccQYp34gyd6XD4wpy9BqG/Cc4dzrsijmmrGTvOBwoNpRc9x/s4Hn&#10;hxpfLvVm7gLvZp93/LF9550xN5Nx8wgq0Zj+w3/tJ2vgvizh90w+Anr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lxbe8QAAADcAAAADwAAAAAAAAAAAAAAAACXAgAAZHJzL2Rv&#10;d25yZXYueG1sUEsFBgAAAAAEAAQA9QAAAIgDAAAAAA==&#10;" path="m217,0l357,,139,336,,336,217,0xe" filled="f" strokecolor="#ff1900" strokeweight="0">
                <v:path arrowok="t" o:connecttype="custom" o:connectlocs="217,0;357,0;139,336;0,336;217,0" o:connectangles="0,0,0,0,0"/>
              </v:shape>
              <v:shape id="Freeform 243" o:spid="_x0000_s1066" style="position:absolute;left:7209;width:343;height:337;visibility:visible;mso-wrap-style:square;v-text-anchor:top" coordsize="343,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lxSxQAA&#10;ANwAAAAPAAAAZHJzL2Rvd25yZXYueG1sRI9Ba8JAFITvQv/D8gredNNEpERXkaJFkSJVL96e2dck&#10;mH0bsqtGf31XEDwOM/MNM562phIXalxpWcFHPwJBnFldcq5gv1v0PkE4j6yxskwKbuRgOnnrjDHV&#10;9sq/dNn6XAQIuxQVFN7XqZQuK8ig69uaOHh/tjHog2xyqRu8BripZBxFQ2mw5LBQYE1fBWWn7dko&#10;mPvV/mc9uM82i+/jPDEHjk/nRKnuezsbgfDU+lf42V5qBYM4gceZcATk5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aXFLFAAAA3AAAAA8AAAAAAAAAAAAAAAAAlwIAAGRycy9k&#10;b3ducmV2LnhtbFBLBQYAAAAABAAEAPUAAACJAwAAAAA=&#10;" path="m125,336l0,336,217,,342,,125,336xe" fillcolor="#f20c00" stroked="f">
                <v:path arrowok="t" o:connecttype="custom" o:connectlocs="125,336;0,336;217,0;342,0;125,336" o:connectangles="0,0,0,0,0"/>
              </v:shape>
              <v:shape id="Freeform 244" o:spid="_x0000_s1067" style="position:absolute;left:7209;width:343;height:337;visibility:visible;mso-wrap-style:square;v-text-anchor:top" coordsize="343,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evFxQAA&#10;ANwAAAAPAAAAZHJzL2Rvd25yZXYueG1sRI/NasJAFIX3gu8w3EJ3ddJUi6aOIkJKuylou+jymrlN&#10;QjJ3wsyYxLfvCILLw/n5OOvtaFrRk/O1ZQXPswQEcWF1zaWCn+/8aQnCB2SNrWVScCEP2810ssZM&#10;24EP1B9DKeII+wwVVCF0mZS+qMign9mOOHp/1hkMUbpSaodDHDetTJPkVRqsORIq7GhfUdEczyZy&#10;tS3yy+/L+2rZLPKvU7n41G2n1OPDuHsDEWgM9/Ct/aEVzNM5XM/EIy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968XFAAAA3AAAAA8AAAAAAAAAAAAAAAAAlwIAAGRycy9k&#10;b3ducmV2LnhtbFBLBQYAAAAABAAEAPUAAACJAwAAAAA=&#10;" path="m217,0l342,,125,336,,336,217,0xe" filled="f" strokecolor="#f20c00" strokeweight="0">
                <v:path arrowok="t" o:connecttype="custom" o:connectlocs="217,0;342,0;125,336;0,336;217,0" o:connectangles="0,0,0,0,0"/>
              </v:shape>
              <v:shape id="Freeform 245" o:spid="_x0000_s1068" style="position:absolute;left:6756;width:671;height:337;visibility:visible;mso-wrap-style:square;v-text-anchor:top" coordsize="67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usOMxQAA&#10;ANwAAAAPAAAAZHJzL2Rvd25yZXYueG1sRI/BasMwEETvgf6D2EJvidy0CcWNYkzAYJpDSNIP2Fhb&#10;y9RauZZqu38fFQI5DjPzhtlkk23FQL1vHCt4XiQgiCunG64VfJ6L+RsIH5A1to5JwR95yLYPsw2m&#10;2o18pOEUahEh7FNUYELoUil9ZciiX7iOOHpfrrcYouxrqXscI9y2cpkka2mx4bhgsKOdoer79GsV&#10;5JfpEJrzbr8aXorBlubjUlQ/Sj09Tvk7iEBTuIdv7VIreF2u4P9MPAJye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6w4zFAAAA3AAAAA8AAAAAAAAAAAAAAAAAlwIAAGRycy9k&#10;b3ducmV2LnhtbFBLBQYAAAAABAAEAPUAAACJAwAAAAA=&#10;" path="m453,336l0,336,217,,670,,453,336xe" fillcolor="#ff1900" stroked="f">
                <v:path arrowok="t" o:connecttype="custom" o:connectlocs="453,336;0,336;217,0;670,0;453,336" o:connectangles="0,0,0,0,0"/>
              </v:shape>
              <v:shape id="Freeform 246" o:spid="_x0000_s1069" style="position:absolute;left:6756;width:671;height:337;visibility:visible;mso-wrap-style:square;v-text-anchor:top" coordsize="67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DrFxAAA&#10;ANwAAAAPAAAAZHJzL2Rvd25yZXYueG1sRI/dasJAFITvC77DcgTv6kYJoaauIgUhCCX+PcAhe5oE&#10;s2fT3dWkb98tCL0cZuYbZr0dTSce5HxrWcFinoAgrqxuuVZwvexf30D4gKyxs0wKfsjDdjN5WWOu&#10;7cAnepxDLSKEfY4KmhD6XEpfNWTQz21PHL0v6wyGKF0ttcMhwk0nl0mSSYMtx4UGe/poqLqd70ZB&#10;eXQH3vnPflUWp2taOKyTy7dSs+m4ewcRaAz/4We70ArSZQZ/Z+IR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pQ6xcQAAADcAAAADwAAAAAAAAAAAAAAAACXAgAAZHJzL2Rv&#10;d25yZXYueG1sUEsFBgAAAAAEAAQA9QAAAIgDAAAAAA==&#10;" path="m217,0l670,,453,336,,336,217,0xe" filled="f" strokecolor="#ff1900" strokeweight="0">
                <v:path arrowok="t" o:connecttype="custom" o:connectlocs="217,0;670,0;453,336;0,336;217,0" o:connectangles="0,0,0,0,0"/>
              </v:shape>
              <v:shape id="Freeform 247" o:spid="_x0000_s1070" style="position:absolute;left:5957;width:1017;height:337;visibility:visible;mso-wrap-style:square;v-text-anchor:top" coordsize="1017,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OY08xAAA&#10;ANwAAAAPAAAAZHJzL2Rvd25yZXYueG1sRI9Ba8JAFITvBf/D8gQvpdnUFi2pqxRR6KWHxnh/ZJ9J&#10;6u7bmF2T+O+7hYLHYWa+YVab0RrRU+cbxwqekxQEcel0w5WC4rB/egPhA7JG45gU3MjDZj15WGGm&#10;3cDf1OehEhHCPkMFdQhtJqUva7LoE9cSR+/kOoshyq6SusMhwq2R8zRdSIsNx4UaW9rWVJ7zq1Vw&#10;NbcveTSXk6zYPWrOdy/hp1BqNh0/3kEEGsM9/N/+1Ape50v4OxOP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3jmNPMQAAADcAAAADwAAAAAAAAAAAAAAAACXAgAAZHJzL2Rv&#10;d25yZXYueG1sUEsFBgAAAAAEAAQA9QAAAIgDAAAAAA==&#10;" path="m799,336l0,336,220,,1016,,799,336xe" fillcolor="#c00" stroked="f">
                <v:path arrowok="t" o:connecttype="custom" o:connectlocs="799,336;0,336;220,0;1016,0;799,336" o:connectangles="0,0,0,0,0"/>
              </v:shape>
              <v:shape id="Freeform 248" o:spid="_x0000_s1071" style="position:absolute;left:5957;width:1017;height:337;visibility:visible;mso-wrap-style:square;v-text-anchor:top" coordsize="1017,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zFuwAAA&#10;ANwAAAAPAAAAZHJzL2Rvd25yZXYueG1sRE/LisIwFN0L/kO4wuw0VQaRalqGAcWNDj4+4NJc22Jz&#10;U5LYVr/eLAZcHs57kw+mER05X1tWMJ8lIIgLq2suFVwv2+kKhA/IGhvLpOBJHvJsPNpgqm3PJ+rO&#10;oRQxhH2KCqoQ2lRKX1Rk0M9sSxy5m3UGQ4SulNphH8NNIxdJspQGa44NFbb0W1FxPz+Mgs68jsd5&#10;53b1396U/XJ7PTSnRKmvyfCzBhFoCB/xv3uvFXwv4tp4Jh4Bmb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XzFuwAAAANwAAAAPAAAAAAAAAAAAAAAAAJcCAABkcnMvZG93bnJl&#10;di54bWxQSwUGAAAAAAQABAD1AAAAhAMAAAAA&#10;" path="m220,0l1016,,799,336,,336,220,0xe" filled="f" strokecolor="#c00" strokeweight="0">
                <v:path arrowok="t" o:connecttype="custom" o:connectlocs="220,0;1016,0;799,336;0,336;220,0" o:connectangles="0,0,0,0,0"/>
              </v:shape>
              <v:polyline id="Freeform 249" o:spid="_x0000_s1072" style="position:absolute;visibility:visible;mso-wrap-style:square;v-text-anchor:top" points="5957,336,0,336,0,0,6178,0,5957,336" coordsize="6179,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B+O2xwAA&#10;ANwAAAAPAAAAZHJzL2Rvd25yZXYueG1sRI9Pa8JAFMTvBb/D8oTe6kZJpUY3QQRp6aX138HbM/tM&#10;gtm3Ibs1ST99t1DocZiZ3zCrrDe1uFPrKssKppMIBHFudcWFguNh+/QCwnlkjbVlUjCQgywdPaww&#10;0bbjHd33vhABwi5BBaX3TSKly0sy6Ca2IQ7e1bYGfZBtIXWLXYCbWs6iaC4NVhwWSmxoU1J+238Z&#10;BVrHw0c3nOrP+fuw2FzO3/Hr80Gpx3G/XoLw1Pv/8F/7TSuIZwv4PROOgE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QfjtscAAADcAAAADwAAAAAAAAAAAAAAAACXAgAAZHJz&#10;L2Rvd25yZXYueG1sUEsFBgAAAAAEAAQA9QAAAIsDAAAAAA==&#10;" fillcolor="#e80014" stroked="f">
                <v:path arrowok="t" o:connecttype="custom" o:connectlocs="5957,336;0,336;0,336;0,0;0,0;6178,0;5957,336" o:connectangles="0,0,0,0,0,0,0"/>
              </v:polyline>
              <v:polyline id="Freeform 250" o:spid="_x0000_s1073" style="position:absolute;visibility:visible;mso-wrap-style:square;v-text-anchor:top" points="0,0,6178,0,5957,336,0,336" coordsize="6179,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dUOwgAA&#10;ANwAAAAPAAAAZHJzL2Rvd25yZXYueG1sRE+7bsIwFN2R+g/WrcQGTqBCVYqJaHmIAYbSqvNVfJu4&#10;ja8j25D07/GA1PHovJflYFtxJR+MYwX5NANBXDltuFbw+bGbPIMIEVlj65gU/FGAcvUwWmKhXc/v&#10;dD3HWqQQDgUqaGLsCilD1ZDFMHUdceK+nbcYE/S11B77FG5bOcuyhbRoODU02NFbQ9Xv+WIV/Oy3&#10;O5/3p9PXZljQ5nVtsD0apcaPw/oFRKQh/ovv7oNW8DRP89OZdATk6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x1Q7CAAAA3AAAAA8AAAAAAAAAAAAAAAAAlwIAAGRycy9kb3du&#10;cmV2LnhtbFBLBQYAAAAABAAEAPUAAACGAwAAAAA=&#10;" filled="f" strokecolor="#e80014" strokeweight="0">
                <v:path arrowok="t" o:connecttype="custom" o:connectlocs="0,0;6178,0;5957,336;0,336" o:connectangles="0,0,0,0"/>
              </v:polyline>
              <v:rect id="Rectangle 251" o:spid="_x0000_s1074" style="position:absolute;left:9515;width:238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SDoxgAA&#10;ANwAAAAPAAAAZHJzL2Rvd25yZXYueG1sRI9Ba8JAFITvBf/D8gRvdaOWElNXEbWYY5sI2tsj+5qE&#10;Zt+G7Nak/nq3UOhxmJlvmNVmMI24Uudqywpm0wgEcWF1zaWCU/76GINwHlljY5kU/JCDzXr0sMJE&#10;257f6Zr5UgQIuwQVVN63iZSuqMigm9qWOHiftjPog+xKqTvsA9w0ch5Fz9JgzWGhwpZ2FRVf2bdR&#10;cIzb7SW1t75sDh/H89t5uc+XXqnJeNi+gPA0+P/wXzvVCp4WM/g9E46AX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dSDoxgAAANwAAAAPAAAAAAAAAAAAAAAAAJcCAABkcnMv&#10;ZG93bnJldi54bWxQSwUGAAAAAAQABAD1AAAAigMAAAAA&#10;" filled="f" stroked="f">
                <v:textbox inset="0,0,0,0">
                  <w:txbxContent>
                    <w:p w14:paraId="481848DB" w14:textId="77777777" w:rsidR="00AF05EF" w:rsidRDefault="00AF05EF" w:rsidP="00AF05EF">
                      <w:pPr>
                        <w:spacing w:line="340" w:lineRule="atLeast"/>
                      </w:pPr>
                      <w:r>
                        <w:rPr>
                          <w:rFonts w:ascii="Calibri" w:hAnsi="Calibri"/>
                          <w:noProof/>
                        </w:rPr>
                        <w:drawing>
                          <wp:inline distT="0" distB="0" distL="0" distR="0" wp14:anchorId="3E5D3F5A" wp14:editId="1A544513">
                            <wp:extent cx="1506855" cy="2197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66AFD14C" w14:textId="77777777" w:rsidR="00AF05EF" w:rsidRDefault="00AF05EF" w:rsidP="00AF05EF"/>
                  </w:txbxContent>
                </v:textbox>
              </v:rect>
            </v:group>
          </w:pict>
        </mc:Fallback>
      </mc:AlternateContent>
    </w:r>
  </w:p>
  <w:p w14:paraId="337C9D5D" w14:textId="40591E49"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5571D" w14:textId="44E6D1E8" w:rsidR="002E499C" w:rsidRDefault="006252A0">
    <w:pPr>
      <w:pStyle w:val="Header"/>
    </w:pPr>
    <w:r>
      <w:rPr>
        <w:noProof/>
        <w:lang w:val="en-AU" w:eastAsia="en-AU"/>
      </w:rPr>
      <w:drawing>
        <wp:anchor distT="0" distB="0" distL="114300" distR="114300" simplePos="0" relativeHeight="251671552" behindDoc="1" locked="0" layoutInCell="1" allowOverlap="1" wp14:anchorId="6835E8D4" wp14:editId="5A7D9BAD">
          <wp:simplePos x="0" y="0"/>
          <wp:positionH relativeFrom="column">
            <wp:posOffset>-217171</wp:posOffset>
          </wp:positionH>
          <wp:positionV relativeFrom="paragraph">
            <wp:posOffset>104775</wp:posOffset>
          </wp:positionV>
          <wp:extent cx="7336009" cy="10372725"/>
          <wp:effectExtent l="0" t="0" r="0" b="0"/>
          <wp:wrapNone/>
          <wp:docPr id="18" name="Picture 18"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DC235F4"/>
    <w:multiLevelType w:val="hybridMultilevel"/>
    <w:tmpl w:val="3100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B61"/>
    <w:rsid w:val="00005BD3"/>
    <w:rsid w:val="0001026A"/>
    <w:rsid w:val="00012972"/>
    <w:rsid w:val="00020D3F"/>
    <w:rsid w:val="00024C21"/>
    <w:rsid w:val="00031987"/>
    <w:rsid w:val="00034260"/>
    <w:rsid w:val="0004043F"/>
    <w:rsid w:val="000830EA"/>
    <w:rsid w:val="00085F1F"/>
    <w:rsid w:val="000C154F"/>
    <w:rsid w:val="000C7522"/>
    <w:rsid w:val="000D2905"/>
    <w:rsid w:val="000E758D"/>
    <w:rsid w:val="000F7D08"/>
    <w:rsid w:val="001226DA"/>
    <w:rsid w:val="00124C29"/>
    <w:rsid w:val="0012564B"/>
    <w:rsid w:val="00127BC8"/>
    <w:rsid w:val="00152ED8"/>
    <w:rsid w:val="00161003"/>
    <w:rsid w:val="001610C0"/>
    <w:rsid w:val="001709D0"/>
    <w:rsid w:val="00195C90"/>
    <w:rsid w:val="001B2444"/>
    <w:rsid w:val="001B3A26"/>
    <w:rsid w:val="001C31B5"/>
    <w:rsid w:val="001D3DB3"/>
    <w:rsid w:val="001D7BB7"/>
    <w:rsid w:val="001E24DF"/>
    <w:rsid w:val="00204A81"/>
    <w:rsid w:val="00214DA6"/>
    <w:rsid w:val="00217947"/>
    <w:rsid w:val="002329D2"/>
    <w:rsid w:val="00234729"/>
    <w:rsid w:val="00240A65"/>
    <w:rsid w:val="00253591"/>
    <w:rsid w:val="00254A01"/>
    <w:rsid w:val="00274C24"/>
    <w:rsid w:val="0028771D"/>
    <w:rsid w:val="002939EC"/>
    <w:rsid w:val="002B4759"/>
    <w:rsid w:val="002C70ED"/>
    <w:rsid w:val="002D2BAE"/>
    <w:rsid w:val="002E31ED"/>
    <w:rsid w:val="002E32B9"/>
    <w:rsid w:val="002E499C"/>
    <w:rsid w:val="002F5E14"/>
    <w:rsid w:val="002F71EB"/>
    <w:rsid w:val="003003AC"/>
    <w:rsid w:val="00310F24"/>
    <w:rsid w:val="00316953"/>
    <w:rsid w:val="00322124"/>
    <w:rsid w:val="0036459B"/>
    <w:rsid w:val="003B6AA7"/>
    <w:rsid w:val="003C4939"/>
    <w:rsid w:val="003D6282"/>
    <w:rsid w:val="003D6E10"/>
    <w:rsid w:val="003F3B69"/>
    <w:rsid w:val="00422AC6"/>
    <w:rsid w:val="00425E2A"/>
    <w:rsid w:val="00426080"/>
    <w:rsid w:val="00430EF3"/>
    <w:rsid w:val="00440214"/>
    <w:rsid w:val="00445AE7"/>
    <w:rsid w:val="00452E90"/>
    <w:rsid w:val="0045301C"/>
    <w:rsid w:val="00456195"/>
    <w:rsid w:val="004F2C48"/>
    <w:rsid w:val="004F6140"/>
    <w:rsid w:val="00514D12"/>
    <w:rsid w:val="00517E3A"/>
    <w:rsid w:val="005444FE"/>
    <w:rsid w:val="005472F5"/>
    <w:rsid w:val="0056093C"/>
    <w:rsid w:val="0056637A"/>
    <w:rsid w:val="00572645"/>
    <w:rsid w:val="005B1A91"/>
    <w:rsid w:val="005E3F14"/>
    <w:rsid w:val="005F42FD"/>
    <w:rsid w:val="0061777B"/>
    <w:rsid w:val="006252A0"/>
    <w:rsid w:val="006341FA"/>
    <w:rsid w:val="00682E80"/>
    <w:rsid w:val="006A28BD"/>
    <w:rsid w:val="006B1E57"/>
    <w:rsid w:val="006B2F6E"/>
    <w:rsid w:val="006B4619"/>
    <w:rsid w:val="007152BD"/>
    <w:rsid w:val="00742BDB"/>
    <w:rsid w:val="00746C4B"/>
    <w:rsid w:val="0074707A"/>
    <w:rsid w:val="00750806"/>
    <w:rsid w:val="00757FDD"/>
    <w:rsid w:val="00771114"/>
    <w:rsid w:val="00780BA9"/>
    <w:rsid w:val="007854F9"/>
    <w:rsid w:val="007A591C"/>
    <w:rsid w:val="007B5C48"/>
    <w:rsid w:val="007B6AF3"/>
    <w:rsid w:val="007C404F"/>
    <w:rsid w:val="007E5F31"/>
    <w:rsid w:val="0082278D"/>
    <w:rsid w:val="00826E0D"/>
    <w:rsid w:val="00864430"/>
    <w:rsid w:val="00871018"/>
    <w:rsid w:val="00881C2B"/>
    <w:rsid w:val="008A0115"/>
    <w:rsid w:val="008B169A"/>
    <w:rsid w:val="008B3227"/>
    <w:rsid w:val="008B6166"/>
    <w:rsid w:val="008C1BFD"/>
    <w:rsid w:val="008C4FB6"/>
    <w:rsid w:val="008D5EA8"/>
    <w:rsid w:val="008E1524"/>
    <w:rsid w:val="008E66F1"/>
    <w:rsid w:val="008F4065"/>
    <w:rsid w:val="008F45C4"/>
    <w:rsid w:val="0090348E"/>
    <w:rsid w:val="00922B88"/>
    <w:rsid w:val="00967F45"/>
    <w:rsid w:val="0097792C"/>
    <w:rsid w:val="00977DCB"/>
    <w:rsid w:val="009B5446"/>
    <w:rsid w:val="009E3170"/>
    <w:rsid w:val="009F1B4D"/>
    <w:rsid w:val="00A011D2"/>
    <w:rsid w:val="00A17578"/>
    <w:rsid w:val="00A20F42"/>
    <w:rsid w:val="00A66C71"/>
    <w:rsid w:val="00A76738"/>
    <w:rsid w:val="00A77129"/>
    <w:rsid w:val="00AE0FE7"/>
    <w:rsid w:val="00AF05EF"/>
    <w:rsid w:val="00AF0C08"/>
    <w:rsid w:val="00AF434D"/>
    <w:rsid w:val="00B4213B"/>
    <w:rsid w:val="00B479CA"/>
    <w:rsid w:val="00B63727"/>
    <w:rsid w:val="00B752F4"/>
    <w:rsid w:val="00B82015"/>
    <w:rsid w:val="00B825C8"/>
    <w:rsid w:val="00B840AA"/>
    <w:rsid w:val="00BB136C"/>
    <w:rsid w:val="00BB546D"/>
    <w:rsid w:val="00BC3E32"/>
    <w:rsid w:val="00BC5BAE"/>
    <w:rsid w:val="00BF4F0F"/>
    <w:rsid w:val="00C11867"/>
    <w:rsid w:val="00C43E64"/>
    <w:rsid w:val="00C83BDB"/>
    <w:rsid w:val="00C910D2"/>
    <w:rsid w:val="00CA3671"/>
    <w:rsid w:val="00CD5E25"/>
    <w:rsid w:val="00CE62FE"/>
    <w:rsid w:val="00CF0C0B"/>
    <w:rsid w:val="00D0326C"/>
    <w:rsid w:val="00D05B15"/>
    <w:rsid w:val="00D10A9B"/>
    <w:rsid w:val="00D113F9"/>
    <w:rsid w:val="00D177CF"/>
    <w:rsid w:val="00D36B56"/>
    <w:rsid w:val="00D37F1D"/>
    <w:rsid w:val="00D53EE7"/>
    <w:rsid w:val="00D6675F"/>
    <w:rsid w:val="00DC1B1A"/>
    <w:rsid w:val="00DE2FF3"/>
    <w:rsid w:val="00E03F2B"/>
    <w:rsid w:val="00E62D31"/>
    <w:rsid w:val="00E926D4"/>
    <w:rsid w:val="00E92A0E"/>
    <w:rsid w:val="00EB3577"/>
    <w:rsid w:val="00EB5472"/>
    <w:rsid w:val="00ED2047"/>
    <w:rsid w:val="00EE3367"/>
    <w:rsid w:val="00EE3388"/>
    <w:rsid w:val="00EE3E33"/>
    <w:rsid w:val="00EE5209"/>
    <w:rsid w:val="00EF42CE"/>
    <w:rsid w:val="00EF51DF"/>
    <w:rsid w:val="00F17970"/>
    <w:rsid w:val="00F21F24"/>
    <w:rsid w:val="00F27475"/>
    <w:rsid w:val="00F348AF"/>
    <w:rsid w:val="00F45329"/>
    <w:rsid w:val="00F608C0"/>
    <w:rsid w:val="00F718F4"/>
    <w:rsid w:val="00F81972"/>
    <w:rsid w:val="00F81D03"/>
    <w:rsid w:val="00FB17F0"/>
    <w:rsid w:val="00FB227A"/>
    <w:rsid w:val="00FD5B34"/>
    <w:rsid w:val="00FE1EEA"/>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776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queenslandrail.com.au/inthecommunity/projects"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6B4566-664A-4F88-9DAB-A3374C69116F}"/>
</file>

<file path=customXml/itemProps2.xml><?xml version="1.0" encoding="utf-8"?>
<ds:datastoreItem xmlns:ds="http://schemas.openxmlformats.org/officeDocument/2006/customXml" ds:itemID="{CCAA9B89-D124-4C0E-B836-DEECA10522E1}"/>
</file>

<file path=customXml/itemProps3.xml><?xml version="1.0" encoding="utf-8"?>
<ds:datastoreItem xmlns:ds="http://schemas.openxmlformats.org/officeDocument/2006/customXml" ds:itemID="{B16ED0B2-3739-434F-B3D0-4D50342ED221}"/>
</file>

<file path=customXml/itemProps4.xml><?xml version="1.0" encoding="utf-8"?>
<ds:datastoreItem xmlns:ds="http://schemas.openxmlformats.org/officeDocument/2006/customXml" ds:itemID="{636D13E3-0935-465B-888F-272D97946E1E}"/>
</file>

<file path=docProps/app.xml><?xml version="1.0" encoding="utf-8"?>
<Properties xmlns="http://schemas.openxmlformats.org/officeDocument/2006/extended-properties" xmlns:vt="http://schemas.openxmlformats.org/officeDocument/2006/docPropsVTypes">
  <Template>Queensland-Rail- Motnh Look Ahead -Template.dotx</Template>
  <TotalTime>56</TotalTime>
  <Pages>2</Pages>
  <Words>577</Words>
  <Characters>3233</Characters>
  <Application>Microsoft Office Word</Application>
  <DocSecurity>0</DocSecurity>
  <Lines>89</Lines>
  <Paragraphs>52</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subject/>
  <dc:creator>Troy Turner</dc:creator>
  <cp:keywords/>
  <dc:description/>
  <cp:lastModifiedBy>Abel, Bronwen</cp:lastModifiedBy>
  <cp:revision>8</cp:revision>
  <cp:lastPrinted>2016-07-04T22:06:00Z</cp:lastPrinted>
  <dcterms:created xsi:type="dcterms:W3CDTF">2016-07-04T22:06:00Z</dcterms:created>
  <dcterms:modified xsi:type="dcterms:W3CDTF">2016-07-06T00:27:00Z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